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B7A584" w14:textId="77777777" w:rsidR="002A6A19" w:rsidRDefault="00EB3E3D">
      <w:r>
        <w:rPr>
          <w:rFonts w:ascii="Arial" w:hAnsi="Arial" w:cs="Arial"/>
          <w:b/>
          <w:noProof/>
          <w:color w:val="000000" w:themeColor="text1"/>
          <w:sz w:val="24"/>
          <w:szCs w:val="24"/>
          <w:lang w:eastAsia="nl-NL"/>
        </w:rPr>
        <mc:AlternateContent>
          <mc:Choice Requires="wpg">
            <w:drawing>
              <wp:anchor distT="0" distB="0" distL="114300" distR="114300" simplePos="0" relativeHeight="251719168" behindDoc="0" locked="0" layoutInCell="1" allowOverlap="1" wp14:anchorId="45062766" wp14:editId="182246A1">
                <wp:simplePos x="0" y="0"/>
                <wp:positionH relativeFrom="margin">
                  <wp:posOffset>38100</wp:posOffset>
                </wp:positionH>
                <wp:positionV relativeFrom="paragraph">
                  <wp:posOffset>290311</wp:posOffset>
                </wp:positionV>
                <wp:extent cx="1554480" cy="290830"/>
                <wp:effectExtent l="57150" t="0" r="0" b="109220"/>
                <wp:wrapSquare wrapText="bothSides"/>
                <wp:docPr id="32" name="Groep 32"/>
                <wp:cNvGraphicFramePr/>
                <a:graphic xmlns:a="http://schemas.openxmlformats.org/drawingml/2006/main">
                  <a:graphicData uri="http://schemas.microsoft.com/office/word/2010/wordprocessingGroup">
                    <wpg:wgp>
                      <wpg:cNvGrpSpPr/>
                      <wpg:grpSpPr>
                        <a:xfrm>
                          <a:off x="0" y="0"/>
                          <a:ext cx="1554480" cy="290830"/>
                          <a:chOff x="0" y="0"/>
                          <a:chExt cx="1554480" cy="290830"/>
                        </a:xfrm>
                      </wpg:grpSpPr>
                      <wps:wsp>
                        <wps:cNvPr id="21" name="Tekstvak 2"/>
                        <wps:cNvSpPr txBox="1">
                          <a:spLocks noChangeArrowheads="1"/>
                        </wps:cNvSpPr>
                        <wps:spPr bwMode="auto">
                          <a:xfrm>
                            <a:off x="335280" y="60960"/>
                            <a:ext cx="1219200" cy="229870"/>
                          </a:xfrm>
                          <a:prstGeom prst="rect">
                            <a:avLst/>
                          </a:prstGeom>
                          <a:solidFill>
                            <a:srgbClr val="FFFFFF"/>
                          </a:solidFill>
                          <a:ln w="9525">
                            <a:noFill/>
                            <a:miter lim="800000"/>
                            <a:headEnd/>
                            <a:tailEnd/>
                          </a:ln>
                          <a:effectLst/>
                        </wps:spPr>
                        <wps:txbx>
                          <w:txbxContent>
                            <w:p w14:paraId="5A719A28"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wps:txbx>
                        <wps:bodyPr rot="0" vert="horz" wrap="square" lIns="91440" tIns="45720" rIns="91440" bIns="45720" anchor="t" anchorCtr="0">
                          <a:noAutofit/>
                        </wps:bodyPr>
                      </wps:wsp>
                      <pic:pic xmlns:pic="http://schemas.openxmlformats.org/drawingml/2006/picture">
                        <pic:nvPicPr>
                          <pic:cNvPr id="15" name="Afbeelding 15" descr="C:\Users\p0002360\AppData\Local\Microsoft\Windows\INetCache\Content.MSO\B6A2D7EC.tm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chemeClr val="accent6">
                              <a:lumMod val="60000"/>
                              <a:lumOff val="40000"/>
                            </a:schemeClr>
                          </a:solidFill>
                          <a:ln>
                            <a:noFill/>
                          </a:ln>
                          <a:effectLst>
                            <a:outerShdw blurRad="50800" dist="50800" dir="5400000" algn="ctr" rotWithShape="0">
                              <a:schemeClr val="accent6"/>
                            </a:outerShdw>
                          </a:effectLst>
                        </pic:spPr>
                      </pic:pic>
                    </wpg:wgp>
                  </a:graphicData>
                </a:graphic>
              </wp:anchor>
            </w:drawing>
          </mc:Choice>
          <mc:Fallback>
            <w:pict>
              <v:group w14:anchorId="45062766" id="Groep 32" o:spid="_x0000_s1026" style="position:absolute;margin-left:3pt;margin-top:22.85pt;width:122.4pt;height:22.9pt;z-index:251719168;mso-position-horizontal-relative:margin" coordsize="15544,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">
                <v:shapetype id="_x0000_t202" coordsize="21600,21600" o:spt="202" path="m,l,21600r21600,l21600,xe">
                  <v:stroke joinstyle="miter"/>
                  <v:path gradientshapeok="t" o:connecttype="rect"/>
                </v:shapetype>
                <v:shape id="Tekstvak 2" o:spid="_x0000_s1027" type="#_x0000_t202" style="position:absolute;left:3352;top:609;width:12192;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A719A28" w14:textId="77777777" w:rsidR="00EB3E3D" w:rsidRPr="00046B92" w:rsidRDefault="00EB3E3D" w:rsidP="00EB3E3D">
                        <w:pPr>
                          <w:rPr>
                            <w:rFonts w:ascii="Arial" w:hAnsi="Arial" w:cs="Arial"/>
                            <w:b/>
                            <w:color w:val="49702E"/>
                            <w:sz w:val="16"/>
                            <w:szCs w:val="16"/>
                          </w:rPr>
                        </w:pPr>
                        <w:r w:rsidRPr="00046B92">
                          <w:rPr>
                            <w:rFonts w:ascii="Arial" w:hAnsi="Arial" w:cs="Arial"/>
                            <w:b/>
                            <w:color w:val="49702E"/>
                            <w:sz w:val="16"/>
                            <w:szCs w:val="16"/>
                          </w:rPr>
                          <w:t>Individuele opdracht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5" o:spid="_x0000_s1028"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" filled="t" fillcolor="#a8d08d [1945]">
                  <v:imagedata r:id="rId12" o:title="B6A2D7EC"/>
                  <v:shadow on="t" color="#70ad47 [3209]" offset="0,4pt"/>
                  <v:path arrowok="t"/>
                </v:shape>
                <w10:wrap type="square" anchorx="margin"/>
              </v:group>
            </w:pict>
          </mc:Fallback>
        </mc:AlternateContent>
      </w:r>
    </w:p>
    <w:p w14:paraId="1555B663" w14:textId="77777777" w:rsidR="00B321C1" w:rsidRDefault="00EB3E3D">
      <w:pPr>
        <w:rPr>
          <w:rFonts w:ascii="Arial" w:hAnsi="Arial" w:cs="Arial"/>
          <w:b/>
          <w:color w:val="000000" w:themeColor="text1"/>
          <w:sz w:val="24"/>
          <w:szCs w:val="24"/>
        </w:rPr>
      </w:pPr>
      <w:r>
        <w:rPr>
          <w:noProof/>
          <w:lang w:eastAsia="nl-NL"/>
        </w:rPr>
        <mc:AlternateContent>
          <mc:Choice Requires="wpg">
            <w:drawing>
              <wp:anchor distT="0" distB="0" distL="114300" distR="114300" simplePos="0" relativeHeight="251721216" behindDoc="0" locked="0" layoutInCell="1" allowOverlap="1" wp14:anchorId="75FC4868" wp14:editId="6A72A747">
                <wp:simplePos x="0" y="0"/>
                <wp:positionH relativeFrom="margin">
                  <wp:align>right</wp:align>
                </wp:positionH>
                <wp:positionV relativeFrom="paragraph">
                  <wp:posOffset>20955</wp:posOffset>
                </wp:positionV>
                <wp:extent cx="1743075" cy="286385"/>
                <wp:effectExtent l="171450" t="114300" r="9525" b="227965"/>
                <wp:wrapNone/>
                <wp:docPr id="53" name="Groep 53"/>
                <wp:cNvGraphicFramePr/>
                <a:graphic xmlns:a="http://schemas.openxmlformats.org/drawingml/2006/main">
                  <a:graphicData uri="http://schemas.microsoft.com/office/word/2010/wordprocessingGroup">
                    <wpg:wgp>
                      <wpg:cNvGrpSpPr/>
                      <wpg:grpSpPr>
                        <a:xfrm>
                          <a:off x="0" y="0"/>
                          <a:ext cx="1743075" cy="286385"/>
                          <a:chOff x="0" y="0"/>
                          <a:chExt cx="1743075" cy="286385"/>
                        </a:xfrm>
                      </wpg:grpSpPr>
                      <pic:pic xmlns:pic="http://schemas.openxmlformats.org/drawingml/2006/picture">
                        <pic:nvPicPr>
                          <pic:cNvPr id="54" name="Afbeelding 54" descr="C:\Users\p0002360\Downloads\time.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a:effectLst>
                            <a:outerShdw blurRad="177800" dist="50800" dir="5400000" algn="ctr" rotWithShape="0">
                              <a:schemeClr val="accent6">
                                <a:lumMod val="75000"/>
                              </a:schemeClr>
                            </a:outerShdw>
                            <a:softEdge rad="0"/>
                          </a:effectLst>
                        </pic:spPr>
                      </pic:pic>
                      <wps:wsp>
                        <wps:cNvPr id="55" name="Tekstvak 2"/>
                        <wps:cNvSpPr txBox="1">
                          <a:spLocks noChangeArrowheads="1"/>
                        </wps:cNvSpPr>
                        <wps:spPr bwMode="auto">
                          <a:xfrm>
                            <a:off x="365760" y="54864"/>
                            <a:ext cx="1377315" cy="231140"/>
                          </a:xfrm>
                          <a:prstGeom prst="rect">
                            <a:avLst/>
                          </a:prstGeom>
                          <a:solidFill>
                            <a:srgbClr val="FFFFFF"/>
                          </a:solidFill>
                          <a:ln w="9525">
                            <a:noFill/>
                            <a:miter lim="800000"/>
                            <a:headEnd/>
                            <a:tailEnd/>
                          </a:ln>
                          <a:effectLst/>
                        </wps:spPr>
                        <wps:txbx>
                          <w:txbxContent>
                            <w:p w14:paraId="089645C5" w14:textId="77777777" w:rsidR="00EB3E3D" w:rsidRPr="002A6A19" w:rsidRDefault="00995EA8" w:rsidP="00EB3E3D">
                              <w:pPr>
                                <w:rPr>
                                  <w:b/>
                                  <w:color w:val="385623" w:themeColor="accent6" w:themeShade="80"/>
                                  <w:sz w:val="16"/>
                                  <w:szCs w:val="16"/>
                                </w:rPr>
                              </w:pPr>
                              <w:r>
                                <w:rPr>
                                  <w:b/>
                                  <w:color w:val="385623" w:themeColor="accent6" w:themeShade="80"/>
                                  <w:sz w:val="16"/>
                                  <w:szCs w:val="16"/>
                                </w:rPr>
                                <w:t xml:space="preserve">   Tijdsduur: 1</w:t>
                              </w:r>
                              <w:r w:rsidR="00EB3E3D" w:rsidRPr="002A6A19">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5FC4868" id="Groep 53" o:spid="_x0000_s1029" style="position:absolute;margin-left:86.05pt;margin-top:1.65pt;width:137.25pt;height:22.55pt;z-index:251721216;mso-position-horizontal:right;mso-position-horizontal-relative:margin;mso-width-relative:margin" coordsize="17430,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">
                <v:shape id="Afbeelding 54" o:spid="_x0000_s1030" type="#_x0000_t75" style="position:absolute;width:2863;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">
                  <v:imagedata r:id="rId14" o:title="time"/>
                  <v:shadow on="t" color="#538135 [2409]" offset="0,4pt"/>
                  <v:path arrowok="t"/>
                </v:shape>
                <v:shape id="Tekstvak 2" o:spid="_x0000_s1031" type="#_x0000_t202" style="position:absolute;left:3657;top:548;width:13773;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089645C5" w14:textId="77777777" w:rsidR="00EB3E3D" w:rsidRPr="002A6A19" w:rsidRDefault="00995EA8" w:rsidP="00EB3E3D">
                        <w:pPr>
                          <w:rPr>
                            <w:b/>
                            <w:color w:val="385623" w:themeColor="accent6" w:themeShade="80"/>
                            <w:sz w:val="16"/>
                            <w:szCs w:val="16"/>
                          </w:rPr>
                        </w:pPr>
                        <w:r>
                          <w:rPr>
                            <w:b/>
                            <w:color w:val="385623" w:themeColor="accent6" w:themeShade="80"/>
                            <w:sz w:val="16"/>
                            <w:szCs w:val="16"/>
                          </w:rPr>
                          <w:t xml:space="preserve">   Tijdsduur: 1</w:t>
                        </w:r>
                        <w:r w:rsidR="00EB3E3D" w:rsidRPr="002A6A19">
                          <w:rPr>
                            <w:b/>
                            <w:color w:val="385623" w:themeColor="accent6" w:themeShade="80"/>
                            <w:sz w:val="16"/>
                            <w:szCs w:val="16"/>
                          </w:rPr>
                          <w:t xml:space="preserve"> uur</w:t>
                        </w:r>
                      </w:p>
                    </w:txbxContent>
                  </v:textbox>
                </v:shape>
                <w10:wrap anchorx="margin"/>
              </v:group>
            </w:pict>
          </mc:Fallback>
        </mc:AlternateContent>
      </w:r>
    </w:p>
    <w:p w14:paraId="1442AA24" w14:textId="77777777" w:rsidR="0006038A" w:rsidRDefault="0006038A">
      <w:pPr>
        <w:rPr>
          <w:rFonts w:ascii="Arial" w:hAnsi="Arial" w:cs="Arial"/>
          <w:b/>
          <w:color w:val="000000" w:themeColor="text1"/>
          <w:sz w:val="24"/>
          <w:szCs w:val="24"/>
        </w:rPr>
      </w:pPr>
    </w:p>
    <w:p w14:paraId="5C85E711" w14:textId="77777777" w:rsidR="003440EA" w:rsidRDefault="003440EA">
      <w:pPr>
        <w:rPr>
          <w:rFonts w:ascii="Arial" w:hAnsi="Arial" w:cs="Arial"/>
          <w:b/>
          <w:color w:val="000000" w:themeColor="text1"/>
          <w:sz w:val="24"/>
          <w:szCs w:val="24"/>
        </w:rPr>
      </w:pPr>
      <w:bookmarkStart w:id="0" w:name="_GoBack"/>
      <w:bookmarkEnd w:id="0"/>
    </w:p>
    <w:tbl>
      <w:tblPr>
        <w:tblStyle w:val="Tabelraster"/>
        <w:tblW w:w="0" w:type="auto"/>
        <w:tblLook w:val="04A0" w:firstRow="1" w:lastRow="0" w:firstColumn="1" w:lastColumn="0" w:noHBand="0" w:noVBand="1"/>
      </w:tblPr>
      <w:tblGrid>
        <w:gridCol w:w="9062"/>
      </w:tblGrid>
      <w:tr w:rsidR="00C47A97" w14:paraId="40375D40" w14:textId="77777777" w:rsidTr="00C47A97">
        <w:tc>
          <w:tcPr>
            <w:tcW w:w="9062" w:type="dxa"/>
          </w:tcPr>
          <w:p w14:paraId="17FE55AA" w14:textId="77777777" w:rsidR="00C47A97" w:rsidRDefault="00C47A97" w:rsidP="00C47A97">
            <w:pPr>
              <w:rPr>
                <w:rFonts w:ascii="Arial" w:hAnsi="Arial" w:cs="Arial"/>
                <w:b/>
                <w:color w:val="000000" w:themeColor="text1"/>
                <w:sz w:val="24"/>
                <w:szCs w:val="24"/>
              </w:rPr>
            </w:pPr>
            <w:r>
              <w:rPr>
                <w:rFonts w:ascii="Arial" w:hAnsi="Arial" w:cs="Arial"/>
                <w:b/>
                <w:color w:val="000000" w:themeColor="text1"/>
                <w:sz w:val="24"/>
                <w:szCs w:val="24"/>
              </w:rPr>
              <w:t>De situatie</w:t>
            </w:r>
            <w:r w:rsidRPr="00323CF5">
              <w:rPr>
                <w:rFonts w:ascii="Arial" w:hAnsi="Arial" w:cs="Arial"/>
                <w:b/>
                <w:color w:val="000000" w:themeColor="text1"/>
                <w:sz w:val="24"/>
                <w:szCs w:val="24"/>
              </w:rPr>
              <w:t>:</w:t>
            </w:r>
          </w:p>
          <w:p w14:paraId="1329101C" w14:textId="77777777" w:rsidR="00C47A97" w:rsidRPr="00C47A97" w:rsidRDefault="00942DFD" w:rsidP="00C47A97">
            <w:pPr>
              <w:rPr>
                <w:rFonts w:ascii="Arial" w:hAnsi="Arial" w:cs="Arial"/>
                <w:color w:val="000000" w:themeColor="text1"/>
                <w:sz w:val="24"/>
                <w:szCs w:val="24"/>
              </w:rPr>
            </w:pPr>
            <w:r>
              <w:rPr>
                <w:rFonts w:ascii="Arial" w:hAnsi="Arial" w:cs="Arial"/>
                <w:color w:val="000000" w:themeColor="text1"/>
                <w:sz w:val="24"/>
                <w:szCs w:val="24"/>
              </w:rPr>
              <w:t xml:space="preserve">Dit is een </w:t>
            </w:r>
            <w:proofErr w:type="spellStart"/>
            <w:r>
              <w:rPr>
                <w:rFonts w:ascii="Arial" w:hAnsi="Arial" w:cs="Arial"/>
                <w:color w:val="000000" w:themeColor="text1"/>
                <w:sz w:val="24"/>
                <w:szCs w:val="24"/>
              </w:rPr>
              <w:t>knipvel</w:t>
            </w:r>
            <w:proofErr w:type="spellEnd"/>
            <w:r>
              <w:rPr>
                <w:rFonts w:ascii="Arial" w:hAnsi="Arial" w:cs="Arial"/>
                <w:color w:val="000000" w:themeColor="text1"/>
                <w:sz w:val="24"/>
                <w:szCs w:val="24"/>
              </w:rPr>
              <w:t>. De planten moeten in de juiste tabel worden geplaatst</w:t>
            </w:r>
          </w:p>
          <w:p w14:paraId="295BC23D" w14:textId="77777777" w:rsidR="00C47A97" w:rsidRDefault="00C47A97">
            <w:pPr>
              <w:rPr>
                <w:rFonts w:ascii="Arial" w:hAnsi="Arial" w:cs="Arial"/>
                <w:b/>
                <w:color w:val="000000" w:themeColor="text1"/>
                <w:sz w:val="24"/>
                <w:szCs w:val="24"/>
              </w:rPr>
            </w:pPr>
          </w:p>
        </w:tc>
      </w:tr>
    </w:tbl>
    <w:p w14:paraId="270137D8" w14:textId="77777777" w:rsidR="00C47A97" w:rsidRPr="00C47A97" w:rsidRDefault="00C47A97" w:rsidP="00C47A97">
      <w:pPr>
        <w:spacing w:after="0"/>
        <w:rPr>
          <w:rFonts w:ascii="Arial" w:hAnsi="Arial" w:cs="Arial"/>
          <w:b/>
          <w:color w:val="000000" w:themeColor="text1"/>
          <w:sz w:val="12"/>
          <w:szCs w:val="12"/>
        </w:rPr>
      </w:pPr>
    </w:p>
    <w:tbl>
      <w:tblPr>
        <w:tblStyle w:val="Tabelraster"/>
        <w:tblW w:w="0" w:type="auto"/>
        <w:tblLook w:val="04A0" w:firstRow="1" w:lastRow="0" w:firstColumn="1" w:lastColumn="0" w:noHBand="0" w:noVBand="1"/>
      </w:tblPr>
      <w:tblGrid>
        <w:gridCol w:w="4531"/>
        <w:gridCol w:w="236"/>
        <w:gridCol w:w="4295"/>
      </w:tblGrid>
      <w:tr w:rsidR="003440EA" w14:paraId="6AC523CC" w14:textId="77777777" w:rsidTr="003440EA">
        <w:tc>
          <w:tcPr>
            <w:tcW w:w="4531" w:type="dxa"/>
            <w:tcBorders>
              <w:bottom w:val="single" w:sz="4" w:space="0" w:color="auto"/>
              <w:right w:val="single" w:sz="4" w:space="0" w:color="auto"/>
            </w:tcBorders>
            <w:shd w:val="clear" w:color="auto" w:fill="BDD6EE" w:themeFill="accent1" w:themeFillTint="66"/>
          </w:tcPr>
          <w:p w14:paraId="74C819E7" w14:textId="77777777"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p>
          <w:p w14:paraId="3B96BB37" w14:textId="77777777" w:rsidR="008E58F5" w:rsidRDefault="00942DFD" w:rsidP="003440EA">
            <w:pPr>
              <w:rPr>
                <w:rFonts w:ascii="Arial" w:hAnsi="Arial" w:cs="Arial"/>
                <w:color w:val="000000" w:themeColor="text1"/>
                <w:sz w:val="24"/>
                <w:szCs w:val="24"/>
              </w:rPr>
            </w:pPr>
            <w:r>
              <w:rPr>
                <w:rFonts w:ascii="Arial" w:hAnsi="Arial" w:cs="Arial"/>
                <w:color w:val="000000" w:themeColor="text1"/>
                <w:sz w:val="24"/>
                <w:szCs w:val="24"/>
              </w:rPr>
              <w:t xml:space="preserve">Dit </w:t>
            </w:r>
            <w:proofErr w:type="spellStart"/>
            <w:r>
              <w:rPr>
                <w:rFonts w:ascii="Arial" w:hAnsi="Arial" w:cs="Arial"/>
                <w:color w:val="000000" w:themeColor="text1"/>
                <w:sz w:val="24"/>
                <w:szCs w:val="24"/>
              </w:rPr>
              <w:t>knipvel</w:t>
            </w:r>
            <w:proofErr w:type="spellEnd"/>
            <w:r>
              <w:rPr>
                <w:rFonts w:ascii="Arial" w:hAnsi="Arial" w:cs="Arial"/>
                <w:color w:val="000000" w:themeColor="text1"/>
                <w:sz w:val="24"/>
                <w:szCs w:val="24"/>
              </w:rPr>
              <w:t xml:space="preserve"> en uitwerkblad</w:t>
            </w:r>
          </w:p>
          <w:p w14:paraId="2098F00B" w14:textId="77777777" w:rsidR="00942DFD" w:rsidRDefault="00942DFD" w:rsidP="003440EA">
            <w:pPr>
              <w:rPr>
                <w:rFonts w:ascii="Arial" w:hAnsi="Arial" w:cs="Arial"/>
                <w:color w:val="000000" w:themeColor="text1"/>
                <w:sz w:val="24"/>
                <w:szCs w:val="24"/>
              </w:rPr>
            </w:pPr>
            <w:r>
              <w:rPr>
                <w:rFonts w:ascii="Arial" w:hAnsi="Arial" w:cs="Arial"/>
                <w:color w:val="000000" w:themeColor="text1"/>
                <w:sz w:val="24"/>
                <w:szCs w:val="24"/>
              </w:rPr>
              <w:t>Een schaar</w:t>
            </w:r>
          </w:p>
          <w:p w14:paraId="263D9F47" w14:textId="77777777" w:rsidR="003440EA" w:rsidRPr="00942DFD" w:rsidRDefault="00995EA8" w:rsidP="00942DFD">
            <w:pPr>
              <w:rPr>
                <w:rFonts w:ascii="Arial" w:hAnsi="Arial" w:cs="Arial"/>
                <w:color w:val="000000" w:themeColor="text1"/>
                <w:sz w:val="24"/>
                <w:szCs w:val="24"/>
              </w:rPr>
            </w:pPr>
            <w:r>
              <w:rPr>
                <w:rFonts w:ascii="Arial" w:hAnsi="Arial" w:cs="Arial"/>
                <w:color w:val="000000" w:themeColor="text1"/>
                <w:sz w:val="24"/>
                <w:szCs w:val="24"/>
              </w:rPr>
              <w:t>L</w:t>
            </w:r>
            <w:r w:rsidR="00942DFD">
              <w:rPr>
                <w:rFonts w:ascii="Arial" w:hAnsi="Arial" w:cs="Arial"/>
                <w:color w:val="000000" w:themeColor="text1"/>
                <w:sz w:val="24"/>
                <w:szCs w:val="24"/>
              </w:rPr>
              <w:t>ijm</w:t>
            </w:r>
            <w:r>
              <w:rPr>
                <w:rFonts w:ascii="Arial" w:hAnsi="Arial" w:cs="Arial"/>
                <w:color w:val="000000" w:themeColor="text1"/>
                <w:sz w:val="24"/>
                <w:szCs w:val="24"/>
              </w:rPr>
              <w:t xml:space="preserve"> </w:t>
            </w:r>
          </w:p>
        </w:tc>
        <w:tc>
          <w:tcPr>
            <w:tcW w:w="236" w:type="dxa"/>
            <w:tcBorders>
              <w:top w:val="nil"/>
              <w:left w:val="single" w:sz="4" w:space="0" w:color="auto"/>
              <w:bottom w:val="nil"/>
              <w:right w:val="single" w:sz="4" w:space="0" w:color="auto"/>
            </w:tcBorders>
          </w:tcPr>
          <w:p w14:paraId="251432FF"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12F53010"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63419DF7" w14:textId="77777777" w:rsidR="003440EA" w:rsidRPr="00C47A97" w:rsidRDefault="00942DFD">
            <w:pPr>
              <w:rPr>
                <w:rFonts w:ascii="Arial" w:hAnsi="Arial" w:cs="Arial"/>
                <w:b/>
                <w:color w:val="000000" w:themeColor="text1"/>
                <w:sz w:val="24"/>
                <w:szCs w:val="24"/>
              </w:rPr>
            </w:pPr>
            <w:r>
              <w:rPr>
                <w:rFonts w:ascii="Arial" w:hAnsi="Arial" w:cs="Arial"/>
                <w:b/>
                <w:color w:val="000000" w:themeColor="text1"/>
                <w:sz w:val="24"/>
                <w:szCs w:val="24"/>
              </w:rPr>
              <w:t>Je leert de planten herkennen en je kan ze op groep indelen</w:t>
            </w:r>
          </w:p>
          <w:p w14:paraId="675609DC" w14:textId="77777777" w:rsidR="008E58F5" w:rsidRPr="008E58F5" w:rsidRDefault="008E58F5" w:rsidP="008E58F5">
            <w:pPr>
              <w:pStyle w:val="Lijstalinea"/>
              <w:numPr>
                <w:ilvl w:val="0"/>
                <w:numId w:val="11"/>
              </w:numPr>
              <w:rPr>
                <w:rFonts w:ascii="Arial" w:hAnsi="Arial" w:cs="Arial"/>
                <w:color w:val="000000" w:themeColor="text1"/>
                <w:sz w:val="24"/>
                <w:szCs w:val="24"/>
              </w:rPr>
            </w:pPr>
          </w:p>
        </w:tc>
      </w:tr>
      <w:tr w:rsidR="003440EA" w14:paraId="6ABA5BF4" w14:textId="77777777" w:rsidTr="003440EA">
        <w:trPr>
          <w:trHeight w:val="43"/>
        </w:trPr>
        <w:tc>
          <w:tcPr>
            <w:tcW w:w="9062" w:type="dxa"/>
            <w:gridSpan w:val="3"/>
            <w:tcBorders>
              <w:top w:val="nil"/>
              <w:left w:val="nil"/>
              <w:bottom w:val="single" w:sz="4" w:space="0" w:color="auto"/>
              <w:right w:val="nil"/>
            </w:tcBorders>
          </w:tcPr>
          <w:p w14:paraId="27FB3203" w14:textId="77777777" w:rsidR="003440EA" w:rsidRPr="003440EA" w:rsidRDefault="003440EA">
            <w:pPr>
              <w:rPr>
                <w:rFonts w:ascii="Arial" w:hAnsi="Arial" w:cs="Arial"/>
                <w:b/>
                <w:color w:val="000000" w:themeColor="text1"/>
                <w:sz w:val="12"/>
                <w:szCs w:val="12"/>
              </w:rPr>
            </w:pPr>
          </w:p>
        </w:tc>
      </w:tr>
      <w:tr w:rsidR="003440EA" w14:paraId="7521CDE1" w14:textId="77777777" w:rsidTr="00942DFD">
        <w:trPr>
          <w:trHeight w:val="1858"/>
        </w:trPr>
        <w:tc>
          <w:tcPr>
            <w:tcW w:w="9062" w:type="dxa"/>
            <w:gridSpan w:val="3"/>
            <w:tcBorders>
              <w:top w:val="single" w:sz="4" w:space="0" w:color="auto"/>
              <w:bottom w:val="single" w:sz="4" w:space="0" w:color="auto"/>
            </w:tcBorders>
          </w:tcPr>
          <w:p w14:paraId="0A6688B2" w14:textId="77777777" w:rsidR="008E58F5" w:rsidRPr="00942DFD" w:rsidRDefault="008E58F5" w:rsidP="003440EA">
            <w:pPr>
              <w:rPr>
                <w:rFonts w:ascii="Arial" w:hAnsi="Arial" w:cs="Arial"/>
                <w:b/>
                <w:color w:val="000000" w:themeColor="text1"/>
                <w:sz w:val="24"/>
                <w:szCs w:val="24"/>
              </w:rPr>
            </w:pPr>
          </w:p>
          <w:p w14:paraId="1A96BB1B" w14:textId="77777777" w:rsidR="003440EA" w:rsidRPr="00942DFD" w:rsidRDefault="003440EA" w:rsidP="003440EA">
            <w:pPr>
              <w:rPr>
                <w:rFonts w:ascii="Arial" w:hAnsi="Arial" w:cs="Arial"/>
                <w:b/>
                <w:color w:val="000000" w:themeColor="text1"/>
                <w:sz w:val="24"/>
                <w:szCs w:val="24"/>
              </w:rPr>
            </w:pPr>
            <w:r w:rsidRPr="00942DFD">
              <w:rPr>
                <w:rFonts w:ascii="Arial" w:hAnsi="Arial" w:cs="Arial"/>
                <w:b/>
                <w:color w:val="000000" w:themeColor="text1"/>
                <w:sz w:val="24"/>
                <w:szCs w:val="24"/>
              </w:rPr>
              <w:t>Dit ga je doen: (aan de slag)</w:t>
            </w:r>
          </w:p>
          <w:p w14:paraId="2394B541" w14:textId="77777777" w:rsidR="00942DFD" w:rsidRPr="00942DFD" w:rsidRDefault="00942DFD" w:rsidP="00942DFD">
            <w:pPr>
              <w:shd w:val="clear" w:color="auto" w:fill="FFFFFF"/>
              <w:spacing w:before="100" w:beforeAutospacing="1" w:afterAutospacing="1" w:line="400" w:lineRule="atLeast"/>
              <w:rPr>
                <w:rFonts w:ascii="Arial" w:eastAsia="Times New Roman" w:hAnsi="Arial" w:cs="Arial"/>
                <w:color w:val="333333"/>
                <w:sz w:val="24"/>
                <w:szCs w:val="24"/>
                <w:lang w:eastAsia="nl-NL"/>
              </w:rPr>
            </w:pPr>
            <w:r w:rsidRPr="00942DFD">
              <w:rPr>
                <w:rFonts w:ascii="Arial" w:eastAsia="Times New Roman" w:hAnsi="Arial" w:cs="Arial"/>
                <w:color w:val="333333"/>
                <w:sz w:val="21"/>
                <w:szCs w:val="21"/>
                <w:lang w:eastAsia="nl-NL"/>
              </w:rPr>
              <w:t>Zoek via internet uit welke plant in welke rij van de tabel hoort. Knip de wetenschappelijke naam, Nederlandse naam, foto en beschrijving uit. Plak de juiste gegevens op de juiste plek.</w:t>
            </w:r>
          </w:p>
          <w:p w14:paraId="1AFA4C2B" w14:textId="77777777" w:rsidR="003440EA" w:rsidRPr="00942DFD" w:rsidRDefault="003440EA">
            <w:pPr>
              <w:rPr>
                <w:rFonts w:ascii="Arial" w:hAnsi="Arial" w:cs="Arial"/>
                <w:color w:val="000000" w:themeColor="text1"/>
                <w:sz w:val="24"/>
                <w:szCs w:val="24"/>
              </w:rPr>
            </w:pPr>
          </w:p>
          <w:p w14:paraId="0F48C106" w14:textId="77777777" w:rsidR="008E58F5" w:rsidRPr="00942DFD" w:rsidRDefault="008E58F5" w:rsidP="00EB3E3D">
            <w:pPr>
              <w:rPr>
                <w:rFonts w:ascii="Arial" w:hAnsi="Arial" w:cs="Arial"/>
                <w:color w:val="000000" w:themeColor="text1"/>
                <w:sz w:val="24"/>
                <w:szCs w:val="24"/>
              </w:rPr>
            </w:pPr>
          </w:p>
        </w:tc>
      </w:tr>
      <w:tr w:rsidR="003440EA" w14:paraId="49C338E3" w14:textId="77777777" w:rsidTr="00670E4C">
        <w:tc>
          <w:tcPr>
            <w:tcW w:w="9062" w:type="dxa"/>
            <w:gridSpan w:val="3"/>
            <w:tcBorders>
              <w:top w:val="single" w:sz="4" w:space="0" w:color="auto"/>
              <w:left w:val="nil"/>
              <w:bottom w:val="single" w:sz="4" w:space="0" w:color="auto"/>
              <w:right w:val="nil"/>
            </w:tcBorders>
          </w:tcPr>
          <w:p w14:paraId="2CE4349D" w14:textId="77777777" w:rsidR="003440EA" w:rsidRPr="003440EA" w:rsidRDefault="003440EA">
            <w:pPr>
              <w:rPr>
                <w:rFonts w:ascii="Arial" w:hAnsi="Arial" w:cs="Arial"/>
                <w:b/>
                <w:color w:val="000000" w:themeColor="text1"/>
                <w:sz w:val="12"/>
                <w:szCs w:val="12"/>
              </w:rPr>
            </w:pPr>
          </w:p>
        </w:tc>
      </w:tr>
      <w:tr w:rsidR="003440EA" w14:paraId="411CD23E" w14:textId="77777777" w:rsidTr="00C47A97">
        <w:tc>
          <w:tcPr>
            <w:tcW w:w="9062" w:type="dxa"/>
            <w:gridSpan w:val="3"/>
            <w:tcBorders>
              <w:top w:val="single" w:sz="4" w:space="0" w:color="auto"/>
            </w:tcBorders>
            <w:shd w:val="clear" w:color="auto" w:fill="C5E0B3" w:themeFill="accent6" w:themeFillTint="66"/>
            <w:tcMar>
              <w:top w:w="28" w:type="dxa"/>
              <w:bottom w:w="28" w:type="dxa"/>
            </w:tcMar>
            <w:vAlign w:val="center"/>
          </w:tcPr>
          <w:p w14:paraId="616A2BBD" w14:textId="77777777" w:rsidR="008E58F5" w:rsidRPr="00C47A97" w:rsidRDefault="00C47A97" w:rsidP="00C47A97">
            <w:pPr>
              <w:jc w:val="center"/>
              <w:rPr>
                <w:rFonts w:ascii="Arial" w:hAnsi="Arial" w:cs="Arial"/>
                <w:b/>
                <w:color w:val="000000" w:themeColor="text1"/>
                <w:sz w:val="24"/>
                <w:szCs w:val="24"/>
              </w:rPr>
            </w:pPr>
            <w:r w:rsidRPr="00C47A97">
              <w:rPr>
                <w:rFonts w:ascii="Arial" w:hAnsi="Arial" w:cs="Arial"/>
                <w:b/>
                <w:color w:val="385623" w:themeColor="accent6" w:themeShade="80"/>
                <w:sz w:val="24"/>
                <w:szCs w:val="24"/>
              </w:rPr>
              <w:t>De opdracht</w:t>
            </w:r>
          </w:p>
        </w:tc>
      </w:tr>
    </w:tbl>
    <w:p w14:paraId="09BA7389" w14:textId="77777777" w:rsidR="003440EA" w:rsidRDefault="003440EA">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1696"/>
        <w:gridCol w:w="2063"/>
        <w:gridCol w:w="2694"/>
      </w:tblGrid>
      <w:tr w:rsidR="00942DFD" w:rsidRPr="00942DFD" w14:paraId="0F69E02A" w14:textId="77777777" w:rsidTr="00942DFD">
        <w:tc>
          <w:tcPr>
            <w:tcW w:w="1696" w:type="dxa"/>
            <w:shd w:val="clear" w:color="auto" w:fill="385623" w:themeFill="accent6" w:themeFillShade="80"/>
          </w:tcPr>
          <w:p w14:paraId="50EF0E88" w14:textId="77777777" w:rsidR="00942DFD" w:rsidRPr="00942DFD" w:rsidRDefault="00942DFD" w:rsidP="00942DFD">
            <w:pPr>
              <w:pStyle w:val="Geenafstand"/>
              <w:jc w:val="center"/>
              <w:rPr>
                <w:rFonts w:ascii="Arial" w:hAnsi="Arial" w:cs="Arial"/>
                <w:color w:val="FFFFFF" w:themeColor="background1"/>
              </w:rPr>
            </w:pPr>
            <w:r w:rsidRPr="00942DFD">
              <w:rPr>
                <w:rFonts w:ascii="Arial" w:hAnsi="Arial" w:cs="Arial"/>
                <w:color w:val="FFFFFF" w:themeColor="background1"/>
              </w:rPr>
              <w:t>Nederlandse naam</w:t>
            </w:r>
          </w:p>
        </w:tc>
        <w:tc>
          <w:tcPr>
            <w:tcW w:w="2063" w:type="dxa"/>
            <w:shd w:val="clear" w:color="auto" w:fill="385623" w:themeFill="accent6" w:themeFillShade="80"/>
          </w:tcPr>
          <w:p w14:paraId="7E0D6758" w14:textId="77777777" w:rsidR="00942DFD" w:rsidRPr="00942DFD" w:rsidRDefault="00942DFD" w:rsidP="00942DFD">
            <w:pPr>
              <w:jc w:val="center"/>
              <w:rPr>
                <w:rFonts w:ascii="Arial" w:hAnsi="Arial" w:cs="Arial"/>
                <w:color w:val="FFFFFF" w:themeColor="background1"/>
                <w:lang w:eastAsia="nl-NL"/>
              </w:rPr>
            </w:pPr>
            <w:r w:rsidRPr="00942DFD">
              <w:rPr>
                <w:rFonts w:ascii="Arial" w:hAnsi="Arial" w:cs="Arial"/>
                <w:color w:val="FFFFFF" w:themeColor="background1"/>
                <w:lang w:eastAsia="nl-NL"/>
              </w:rPr>
              <w:t>Wetenschappelijke naam</w:t>
            </w:r>
          </w:p>
        </w:tc>
        <w:tc>
          <w:tcPr>
            <w:tcW w:w="2694" w:type="dxa"/>
            <w:shd w:val="clear" w:color="auto" w:fill="385623" w:themeFill="accent6" w:themeFillShade="80"/>
          </w:tcPr>
          <w:p w14:paraId="6342A968" w14:textId="77777777" w:rsidR="00942DFD" w:rsidRPr="00942DFD" w:rsidRDefault="00942DFD" w:rsidP="00942DFD">
            <w:pPr>
              <w:pStyle w:val="Geenafstand"/>
              <w:jc w:val="center"/>
              <w:rPr>
                <w:rFonts w:ascii="Arial" w:hAnsi="Arial" w:cs="Arial"/>
                <w:color w:val="FFFFFF" w:themeColor="background1"/>
              </w:rPr>
            </w:pPr>
            <w:r w:rsidRPr="00942DFD">
              <w:rPr>
                <w:rFonts w:ascii="Arial" w:hAnsi="Arial" w:cs="Arial"/>
                <w:color w:val="FFFFFF" w:themeColor="background1"/>
              </w:rPr>
              <w:t>Beschrijving</w:t>
            </w:r>
          </w:p>
        </w:tc>
      </w:tr>
      <w:tr w:rsidR="00942DFD" w14:paraId="3CF1BC32" w14:textId="77777777" w:rsidTr="00942DFD">
        <w:tc>
          <w:tcPr>
            <w:tcW w:w="1696" w:type="dxa"/>
          </w:tcPr>
          <w:p w14:paraId="6BC95584" w14:textId="77777777" w:rsidR="00942DFD" w:rsidRPr="003C336D" w:rsidRDefault="00942DFD" w:rsidP="00942DFD">
            <w:pPr>
              <w:pStyle w:val="Geenafstand"/>
              <w:rPr>
                <w:rFonts w:ascii="Arial" w:hAnsi="Arial" w:cs="Arial"/>
              </w:rPr>
            </w:pPr>
            <w:r w:rsidRPr="003C336D">
              <w:rPr>
                <w:rFonts w:ascii="Arial" w:hAnsi="Arial" w:cs="Arial"/>
              </w:rPr>
              <w:t>Kerstroos</w:t>
            </w:r>
          </w:p>
        </w:tc>
        <w:tc>
          <w:tcPr>
            <w:tcW w:w="2063" w:type="dxa"/>
          </w:tcPr>
          <w:p w14:paraId="25E293E1" w14:textId="77777777" w:rsidR="00942DFD" w:rsidRPr="003C336D" w:rsidRDefault="00942DFD" w:rsidP="00942DFD">
            <w:pPr>
              <w:rPr>
                <w:rFonts w:ascii="Arial" w:hAnsi="Arial" w:cs="Arial"/>
                <w:lang w:eastAsia="nl-NL"/>
              </w:rPr>
            </w:pPr>
            <w:r w:rsidRPr="003C336D">
              <w:rPr>
                <w:rFonts w:ascii="Arial" w:hAnsi="Arial" w:cs="Arial"/>
                <w:lang w:eastAsia="nl-NL"/>
              </w:rPr>
              <w:t xml:space="preserve">Erica </w:t>
            </w:r>
            <w:proofErr w:type="spellStart"/>
            <w:r w:rsidRPr="003C336D">
              <w:rPr>
                <w:rFonts w:ascii="Arial" w:hAnsi="Arial" w:cs="Arial"/>
                <w:lang w:eastAsia="nl-NL"/>
              </w:rPr>
              <w:t>carnea</w:t>
            </w:r>
            <w:proofErr w:type="spellEnd"/>
          </w:p>
        </w:tc>
        <w:tc>
          <w:tcPr>
            <w:tcW w:w="2694" w:type="dxa"/>
          </w:tcPr>
          <w:p w14:paraId="004FDA03" w14:textId="77777777" w:rsidR="00942DFD" w:rsidRDefault="00942DFD" w:rsidP="00942DFD">
            <w:pPr>
              <w:pStyle w:val="Geenafstand"/>
              <w:rPr>
                <w:rFonts w:ascii="Arial" w:hAnsi="Arial" w:cs="Arial"/>
              </w:rPr>
            </w:pPr>
            <w:r>
              <w:rPr>
                <w:rFonts w:ascii="Arial" w:hAnsi="Arial" w:cs="Arial"/>
              </w:rPr>
              <w:t>Vaste plant / struik</w:t>
            </w:r>
          </w:p>
          <w:p w14:paraId="126B4C35" w14:textId="77777777" w:rsidR="00942DFD" w:rsidRDefault="00942DFD" w:rsidP="00942DFD">
            <w:pPr>
              <w:pStyle w:val="Geenafstand"/>
              <w:rPr>
                <w:rFonts w:ascii="Arial" w:hAnsi="Arial" w:cs="Arial"/>
              </w:rPr>
            </w:pPr>
            <w:r>
              <w:rPr>
                <w:rFonts w:ascii="Arial" w:hAnsi="Arial" w:cs="Arial"/>
              </w:rPr>
              <w:t xml:space="preserve">Bloemkleur: wit, </w:t>
            </w:r>
            <w:proofErr w:type="spellStart"/>
            <w:r>
              <w:rPr>
                <w:rFonts w:ascii="Arial" w:hAnsi="Arial" w:cs="Arial"/>
              </w:rPr>
              <w:t>rose</w:t>
            </w:r>
            <w:proofErr w:type="spellEnd"/>
          </w:p>
          <w:p w14:paraId="395739B0" w14:textId="77777777" w:rsidR="00942DFD" w:rsidRDefault="00942DFD" w:rsidP="00942DFD">
            <w:pPr>
              <w:pStyle w:val="Geenafstand"/>
              <w:rPr>
                <w:rFonts w:ascii="Arial" w:hAnsi="Arial" w:cs="Arial"/>
              </w:rPr>
            </w:pPr>
            <w:r>
              <w:rPr>
                <w:rFonts w:ascii="Arial" w:hAnsi="Arial" w:cs="Arial"/>
              </w:rPr>
              <w:t>Bloeitijd: januari – april</w:t>
            </w:r>
          </w:p>
          <w:p w14:paraId="624CF221" w14:textId="77777777" w:rsidR="00942DFD" w:rsidRPr="009A0EA1" w:rsidRDefault="00942DFD" w:rsidP="00942DFD">
            <w:pPr>
              <w:pStyle w:val="Geenafstand"/>
              <w:rPr>
                <w:rFonts w:ascii="Arial" w:hAnsi="Arial" w:cs="Arial"/>
              </w:rPr>
            </w:pPr>
            <w:r>
              <w:rPr>
                <w:rFonts w:ascii="Arial" w:hAnsi="Arial" w:cs="Arial"/>
              </w:rPr>
              <w:t>Wintergroen</w:t>
            </w:r>
          </w:p>
        </w:tc>
      </w:tr>
      <w:tr w:rsidR="00942DFD" w14:paraId="4831D714" w14:textId="77777777" w:rsidTr="00942DFD">
        <w:tc>
          <w:tcPr>
            <w:tcW w:w="1696" w:type="dxa"/>
          </w:tcPr>
          <w:p w14:paraId="20CDACB2" w14:textId="77777777" w:rsidR="00942DFD" w:rsidRPr="003C336D" w:rsidRDefault="00942DFD" w:rsidP="00942DFD">
            <w:pPr>
              <w:pStyle w:val="Geenafstand"/>
              <w:rPr>
                <w:rFonts w:ascii="Arial" w:hAnsi="Arial" w:cs="Arial"/>
              </w:rPr>
            </w:pPr>
            <w:r w:rsidRPr="003C336D">
              <w:rPr>
                <w:rFonts w:ascii="Arial" w:hAnsi="Arial" w:cs="Arial"/>
              </w:rPr>
              <w:t>Struikheide</w:t>
            </w:r>
          </w:p>
        </w:tc>
        <w:tc>
          <w:tcPr>
            <w:tcW w:w="2063" w:type="dxa"/>
          </w:tcPr>
          <w:p w14:paraId="0D66FD09" w14:textId="77777777" w:rsidR="00942DFD" w:rsidRPr="003C336D" w:rsidRDefault="00942DFD" w:rsidP="00942DFD">
            <w:pPr>
              <w:rPr>
                <w:rFonts w:ascii="Arial" w:eastAsia="Times New Roman" w:hAnsi="Arial" w:cs="Arial"/>
                <w:color w:val="333333"/>
                <w:lang w:eastAsia="nl-NL"/>
              </w:rPr>
            </w:pPr>
            <w:r w:rsidRPr="003C336D">
              <w:rPr>
                <w:rFonts w:ascii="Arial" w:hAnsi="Arial" w:cs="Arial"/>
              </w:rPr>
              <w:t>Thuja</w:t>
            </w:r>
          </w:p>
        </w:tc>
        <w:tc>
          <w:tcPr>
            <w:tcW w:w="2694" w:type="dxa"/>
          </w:tcPr>
          <w:p w14:paraId="430609FA" w14:textId="77777777" w:rsidR="00942DFD" w:rsidRDefault="00942DFD" w:rsidP="00942DFD">
            <w:pPr>
              <w:pStyle w:val="Geenafstand"/>
              <w:rPr>
                <w:rFonts w:ascii="Arial" w:hAnsi="Arial" w:cs="Arial"/>
              </w:rPr>
            </w:pPr>
            <w:r>
              <w:rPr>
                <w:rFonts w:ascii="Arial" w:hAnsi="Arial" w:cs="Arial"/>
              </w:rPr>
              <w:t>Conifeer</w:t>
            </w:r>
          </w:p>
          <w:p w14:paraId="59B98F24" w14:textId="77777777" w:rsidR="00942DFD" w:rsidRDefault="00942DFD" w:rsidP="00942DFD">
            <w:pPr>
              <w:pStyle w:val="Geenafstand"/>
              <w:rPr>
                <w:rFonts w:ascii="Arial" w:hAnsi="Arial" w:cs="Arial"/>
              </w:rPr>
            </w:pPr>
            <w:r>
              <w:rPr>
                <w:rFonts w:ascii="Arial" w:hAnsi="Arial" w:cs="Arial"/>
              </w:rPr>
              <w:t>Bloemkleur: niet relevant</w:t>
            </w:r>
          </w:p>
          <w:p w14:paraId="3EB53151" w14:textId="77777777" w:rsidR="00942DFD" w:rsidRPr="009A0EA1" w:rsidRDefault="00942DFD" w:rsidP="00942DFD">
            <w:pPr>
              <w:pStyle w:val="Geenafstand"/>
              <w:rPr>
                <w:rFonts w:ascii="Arial" w:hAnsi="Arial" w:cs="Arial"/>
              </w:rPr>
            </w:pPr>
            <w:r>
              <w:rPr>
                <w:rFonts w:ascii="Arial" w:hAnsi="Arial" w:cs="Arial"/>
              </w:rPr>
              <w:t>Schubben, groenblijvend, kan solitair en als haag</w:t>
            </w:r>
          </w:p>
        </w:tc>
      </w:tr>
      <w:tr w:rsidR="00942DFD" w14:paraId="4CE942D6" w14:textId="77777777" w:rsidTr="00942DFD">
        <w:tc>
          <w:tcPr>
            <w:tcW w:w="1696" w:type="dxa"/>
          </w:tcPr>
          <w:p w14:paraId="3B14EE43" w14:textId="77777777" w:rsidR="00942DFD" w:rsidRPr="003C336D" w:rsidRDefault="00942DFD" w:rsidP="00942DFD">
            <w:pPr>
              <w:pStyle w:val="Geenafstand"/>
              <w:rPr>
                <w:rFonts w:ascii="Arial" w:hAnsi="Arial" w:cs="Arial"/>
              </w:rPr>
            </w:pPr>
            <w:r w:rsidRPr="003C336D">
              <w:rPr>
                <w:rFonts w:ascii="Arial" w:hAnsi="Arial" w:cs="Arial"/>
              </w:rPr>
              <w:t>Winterheide</w:t>
            </w:r>
          </w:p>
        </w:tc>
        <w:tc>
          <w:tcPr>
            <w:tcW w:w="2063" w:type="dxa"/>
          </w:tcPr>
          <w:p w14:paraId="2D054B92" w14:textId="77777777" w:rsidR="00942DFD" w:rsidRPr="003C336D" w:rsidRDefault="00942DFD" w:rsidP="00942DFD">
            <w:pPr>
              <w:rPr>
                <w:rFonts w:ascii="Arial" w:eastAsia="Times New Roman" w:hAnsi="Arial" w:cs="Arial"/>
                <w:color w:val="333333"/>
                <w:lang w:eastAsia="nl-NL"/>
              </w:rPr>
            </w:pPr>
            <w:proofErr w:type="spellStart"/>
            <w:r w:rsidRPr="003C336D">
              <w:rPr>
                <w:rFonts w:ascii="Arial" w:hAnsi="Arial" w:cs="Arial"/>
              </w:rPr>
              <w:t>Aubrieta</w:t>
            </w:r>
            <w:proofErr w:type="spellEnd"/>
            <w:r w:rsidRPr="003C336D">
              <w:rPr>
                <w:rFonts w:ascii="Arial" w:hAnsi="Arial" w:cs="Arial"/>
              </w:rPr>
              <w:t xml:space="preserve"> </w:t>
            </w:r>
          </w:p>
        </w:tc>
        <w:tc>
          <w:tcPr>
            <w:tcW w:w="2694" w:type="dxa"/>
          </w:tcPr>
          <w:p w14:paraId="3F30E19A" w14:textId="77777777" w:rsidR="00942DFD" w:rsidRDefault="00942DFD" w:rsidP="00942DFD">
            <w:pPr>
              <w:pStyle w:val="Geenafstand"/>
              <w:rPr>
                <w:rFonts w:ascii="Arial" w:hAnsi="Arial" w:cs="Arial"/>
              </w:rPr>
            </w:pPr>
            <w:r>
              <w:rPr>
                <w:rFonts w:ascii="Arial" w:hAnsi="Arial" w:cs="Arial"/>
              </w:rPr>
              <w:t>Vaste plant</w:t>
            </w:r>
          </w:p>
          <w:p w14:paraId="514BA850" w14:textId="77777777" w:rsidR="00942DFD" w:rsidRDefault="00942DFD" w:rsidP="00942DFD">
            <w:pPr>
              <w:pStyle w:val="Geenafstand"/>
              <w:rPr>
                <w:rFonts w:ascii="Arial" w:hAnsi="Arial" w:cs="Arial"/>
              </w:rPr>
            </w:pPr>
            <w:r>
              <w:rPr>
                <w:rFonts w:ascii="Arial" w:hAnsi="Arial" w:cs="Arial"/>
              </w:rPr>
              <w:t>Bloemkleur: paars</w:t>
            </w:r>
          </w:p>
          <w:p w14:paraId="5E84D6F5" w14:textId="77777777" w:rsidR="00942DFD" w:rsidRDefault="00942DFD" w:rsidP="00942DFD">
            <w:pPr>
              <w:pStyle w:val="Geenafstand"/>
              <w:rPr>
                <w:rFonts w:ascii="Arial" w:hAnsi="Arial" w:cs="Arial"/>
              </w:rPr>
            </w:pPr>
            <w:r>
              <w:rPr>
                <w:rFonts w:ascii="Arial" w:hAnsi="Arial" w:cs="Arial"/>
              </w:rPr>
              <w:t>Bloeitijd: Maart</w:t>
            </w:r>
          </w:p>
          <w:p w14:paraId="2937634D" w14:textId="77777777" w:rsidR="00942DFD" w:rsidRPr="009A0EA1" w:rsidRDefault="00942DFD" w:rsidP="00942DFD">
            <w:pPr>
              <w:pStyle w:val="Geenafstand"/>
              <w:rPr>
                <w:rFonts w:ascii="Arial" w:hAnsi="Arial" w:cs="Arial"/>
              </w:rPr>
            </w:pPr>
            <w:r>
              <w:rPr>
                <w:rFonts w:ascii="Arial" w:hAnsi="Arial" w:cs="Arial"/>
              </w:rPr>
              <w:t>Laag blijvende vaste plant</w:t>
            </w:r>
          </w:p>
        </w:tc>
      </w:tr>
      <w:tr w:rsidR="00942DFD" w14:paraId="1082A927" w14:textId="77777777" w:rsidTr="00942DFD">
        <w:tc>
          <w:tcPr>
            <w:tcW w:w="1696" w:type="dxa"/>
          </w:tcPr>
          <w:p w14:paraId="2BB5D89F" w14:textId="77777777" w:rsidR="00942DFD" w:rsidRPr="003C336D" w:rsidRDefault="00942DFD" w:rsidP="00942DFD">
            <w:pPr>
              <w:pStyle w:val="Geenafstand"/>
              <w:rPr>
                <w:rFonts w:ascii="Arial" w:hAnsi="Arial" w:cs="Arial"/>
              </w:rPr>
            </w:pPr>
            <w:r w:rsidRPr="003C336D">
              <w:rPr>
                <w:rFonts w:ascii="Arial" w:hAnsi="Arial" w:cs="Arial"/>
              </w:rPr>
              <w:t>Braam</w:t>
            </w:r>
          </w:p>
        </w:tc>
        <w:tc>
          <w:tcPr>
            <w:tcW w:w="2063" w:type="dxa"/>
          </w:tcPr>
          <w:p w14:paraId="7A440D2C" w14:textId="77777777" w:rsidR="00942DFD" w:rsidRPr="003C336D" w:rsidRDefault="00942DFD" w:rsidP="00942DFD">
            <w:pPr>
              <w:spacing w:after="150" w:line="300" w:lineRule="atLeast"/>
              <w:rPr>
                <w:rFonts w:ascii="Arial" w:eastAsia="Times New Roman" w:hAnsi="Arial" w:cs="Arial"/>
                <w:color w:val="333333"/>
                <w:lang w:eastAsia="nl-NL"/>
              </w:rPr>
            </w:pPr>
            <w:r w:rsidRPr="003C336D">
              <w:rPr>
                <w:rFonts w:ascii="Arial" w:eastAsia="Times New Roman" w:hAnsi="Arial" w:cs="Arial"/>
                <w:color w:val="333333"/>
                <w:lang w:eastAsia="nl-NL"/>
              </w:rPr>
              <w:t>Buxus</w:t>
            </w:r>
          </w:p>
        </w:tc>
        <w:tc>
          <w:tcPr>
            <w:tcW w:w="2694" w:type="dxa"/>
          </w:tcPr>
          <w:p w14:paraId="1FBA40C8" w14:textId="77777777" w:rsidR="00942DFD" w:rsidRDefault="00942DFD" w:rsidP="00942DFD">
            <w:pPr>
              <w:pStyle w:val="Geenafstand"/>
              <w:rPr>
                <w:rFonts w:ascii="Arial" w:hAnsi="Arial" w:cs="Arial"/>
              </w:rPr>
            </w:pPr>
            <w:r>
              <w:rPr>
                <w:rFonts w:ascii="Arial" w:hAnsi="Arial" w:cs="Arial"/>
              </w:rPr>
              <w:t>Struik</w:t>
            </w:r>
          </w:p>
          <w:p w14:paraId="4753EC6E" w14:textId="77777777" w:rsidR="00942DFD" w:rsidRDefault="00942DFD" w:rsidP="00942DFD">
            <w:pPr>
              <w:pStyle w:val="Geenafstand"/>
              <w:rPr>
                <w:rFonts w:ascii="Arial" w:hAnsi="Arial" w:cs="Arial"/>
              </w:rPr>
            </w:pPr>
            <w:r>
              <w:rPr>
                <w:rFonts w:ascii="Arial" w:hAnsi="Arial" w:cs="Arial"/>
              </w:rPr>
              <w:t xml:space="preserve">Bloemkleur: </w:t>
            </w:r>
            <w:proofErr w:type="spellStart"/>
            <w:r>
              <w:rPr>
                <w:rFonts w:ascii="Arial" w:hAnsi="Arial" w:cs="Arial"/>
              </w:rPr>
              <w:t>nvt</w:t>
            </w:r>
            <w:proofErr w:type="spellEnd"/>
          </w:p>
          <w:p w14:paraId="79A22581" w14:textId="77777777" w:rsidR="00942DFD" w:rsidRDefault="00942DFD" w:rsidP="00942DFD">
            <w:pPr>
              <w:pStyle w:val="Geenafstand"/>
              <w:rPr>
                <w:rFonts w:ascii="Arial" w:hAnsi="Arial" w:cs="Arial"/>
              </w:rPr>
            </w:pPr>
            <w:r>
              <w:rPr>
                <w:rFonts w:ascii="Arial" w:hAnsi="Arial" w:cs="Arial"/>
              </w:rPr>
              <w:t xml:space="preserve">Bloeitijd: </w:t>
            </w:r>
            <w:proofErr w:type="spellStart"/>
            <w:r>
              <w:rPr>
                <w:rFonts w:ascii="Arial" w:hAnsi="Arial" w:cs="Arial"/>
              </w:rPr>
              <w:t>nvt</w:t>
            </w:r>
            <w:proofErr w:type="spellEnd"/>
          </w:p>
          <w:p w14:paraId="5C85B521" w14:textId="77777777" w:rsidR="00942DFD" w:rsidRPr="009A0EA1" w:rsidRDefault="00942DFD" w:rsidP="00942DFD">
            <w:pPr>
              <w:pStyle w:val="Geenafstand"/>
              <w:rPr>
                <w:rFonts w:ascii="Arial" w:hAnsi="Arial" w:cs="Arial"/>
              </w:rPr>
            </w:pPr>
            <w:r>
              <w:rPr>
                <w:rFonts w:ascii="Arial" w:hAnsi="Arial" w:cs="Arial"/>
              </w:rPr>
              <w:t>Groenblijvend, langzaam groeiend. Kan gebruikt voor haag en vorm snoei</w:t>
            </w:r>
          </w:p>
        </w:tc>
      </w:tr>
    </w:tbl>
    <w:p w14:paraId="7FA001CC" w14:textId="77777777" w:rsidR="00942DFD" w:rsidRDefault="00942DFD"/>
    <w:p w14:paraId="3871FE00" w14:textId="77777777" w:rsidR="00942DFD" w:rsidRDefault="00942DFD">
      <w:r>
        <w:br w:type="page"/>
      </w:r>
    </w:p>
    <w:p w14:paraId="082A0877" w14:textId="77777777" w:rsidR="00942DFD" w:rsidRDefault="00942DFD"/>
    <w:tbl>
      <w:tblPr>
        <w:tblStyle w:val="Tabelraster"/>
        <w:tblW w:w="0" w:type="auto"/>
        <w:tblLook w:val="04A0" w:firstRow="1" w:lastRow="0" w:firstColumn="1" w:lastColumn="0" w:noHBand="0" w:noVBand="1"/>
      </w:tblPr>
      <w:tblGrid>
        <w:gridCol w:w="1696"/>
        <w:gridCol w:w="2063"/>
        <w:gridCol w:w="64"/>
        <w:gridCol w:w="2551"/>
        <w:gridCol w:w="79"/>
      </w:tblGrid>
      <w:tr w:rsidR="00942DFD" w:rsidRPr="00942DFD" w14:paraId="37E15319" w14:textId="77777777" w:rsidTr="004732BB">
        <w:tc>
          <w:tcPr>
            <w:tcW w:w="1696" w:type="dxa"/>
            <w:shd w:val="clear" w:color="auto" w:fill="385623" w:themeFill="accent6" w:themeFillShade="80"/>
          </w:tcPr>
          <w:p w14:paraId="4F937520" w14:textId="77777777" w:rsidR="00942DFD" w:rsidRPr="00942DFD" w:rsidRDefault="00942DFD" w:rsidP="004732BB">
            <w:pPr>
              <w:pStyle w:val="Geenafstand"/>
              <w:jc w:val="center"/>
              <w:rPr>
                <w:rFonts w:ascii="Arial" w:hAnsi="Arial" w:cs="Arial"/>
                <w:color w:val="FFFFFF" w:themeColor="background1"/>
              </w:rPr>
            </w:pPr>
            <w:r w:rsidRPr="00942DFD">
              <w:rPr>
                <w:rFonts w:ascii="Arial" w:hAnsi="Arial" w:cs="Arial"/>
                <w:color w:val="FFFFFF" w:themeColor="background1"/>
              </w:rPr>
              <w:t>Nederlandse naam</w:t>
            </w:r>
          </w:p>
        </w:tc>
        <w:tc>
          <w:tcPr>
            <w:tcW w:w="2063" w:type="dxa"/>
            <w:shd w:val="clear" w:color="auto" w:fill="385623" w:themeFill="accent6" w:themeFillShade="80"/>
          </w:tcPr>
          <w:p w14:paraId="670139CB" w14:textId="77777777" w:rsidR="00942DFD" w:rsidRPr="00942DFD" w:rsidRDefault="00942DFD" w:rsidP="004732BB">
            <w:pPr>
              <w:jc w:val="center"/>
              <w:rPr>
                <w:rFonts w:ascii="Arial" w:hAnsi="Arial" w:cs="Arial"/>
                <w:color w:val="FFFFFF" w:themeColor="background1"/>
                <w:lang w:eastAsia="nl-NL"/>
              </w:rPr>
            </w:pPr>
            <w:r w:rsidRPr="00942DFD">
              <w:rPr>
                <w:rFonts w:ascii="Arial" w:hAnsi="Arial" w:cs="Arial"/>
                <w:color w:val="FFFFFF" w:themeColor="background1"/>
                <w:lang w:eastAsia="nl-NL"/>
              </w:rPr>
              <w:t>Wetenschappelijke naam</w:t>
            </w:r>
          </w:p>
        </w:tc>
        <w:tc>
          <w:tcPr>
            <w:tcW w:w="2694" w:type="dxa"/>
            <w:gridSpan w:val="3"/>
            <w:shd w:val="clear" w:color="auto" w:fill="385623" w:themeFill="accent6" w:themeFillShade="80"/>
          </w:tcPr>
          <w:p w14:paraId="3513138A" w14:textId="77777777" w:rsidR="00942DFD" w:rsidRPr="00942DFD" w:rsidRDefault="00942DFD" w:rsidP="004732BB">
            <w:pPr>
              <w:pStyle w:val="Geenafstand"/>
              <w:jc w:val="center"/>
              <w:rPr>
                <w:rFonts w:ascii="Arial" w:hAnsi="Arial" w:cs="Arial"/>
                <w:color w:val="FFFFFF" w:themeColor="background1"/>
              </w:rPr>
            </w:pPr>
            <w:r w:rsidRPr="00942DFD">
              <w:rPr>
                <w:rFonts w:ascii="Arial" w:hAnsi="Arial" w:cs="Arial"/>
                <w:color w:val="FFFFFF" w:themeColor="background1"/>
              </w:rPr>
              <w:t>Beschrijving</w:t>
            </w:r>
          </w:p>
        </w:tc>
      </w:tr>
      <w:tr w:rsidR="00942DFD" w14:paraId="04ED21B8" w14:textId="77777777" w:rsidTr="00942DFD">
        <w:trPr>
          <w:gridAfter w:val="1"/>
          <w:wAfter w:w="79" w:type="dxa"/>
        </w:trPr>
        <w:tc>
          <w:tcPr>
            <w:tcW w:w="1696" w:type="dxa"/>
          </w:tcPr>
          <w:p w14:paraId="5A3DC83D" w14:textId="77777777" w:rsidR="00942DFD" w:rsidRPr="003C336D" w:rsidRDefault="00942DFD" w:rsidP="00942DFD">
            <w:pPr>
              <w:pStyle w:val="Geenafstand"/>
              <w:rPr>
                <w:rFonts w:ascii="Arial" w:hAnsi="Arial" w:cs="Arial"/>
              </w:rPr>
            </w:pPr>
          </w:p>
        </w:tc>
        <w:tc>
          <w:tcPr>
            <w:tcW w:w="2127" w:type="dxa"/>
            <w:gridSpan w:val="2"/>
          </w:tcPr>
          <w:p w14:paraId="0F37A40E" w14:textId="77777777" w:rsidR="00942DFD" w:rsidRPr="003C336D" w:rsidRDefault="00942DFD" w:rsidP="00942DFD">
            <w:pPr>
              <w:spacing w:after="150" w:line="300" w:lineRule="atLeast"/>
              <w:rPr>
                <w:rFonts w:ascii="Arial" w:eastAsia="Times New Roman" w:hAnsi="Arial" w:cs="Arial"/>
                <w:color w:val="333333"/>
                <w:lang w:eastAsia="nl-NL"/>
              </w:rPr>
            </w:pPr>
          </w:p>
        </w:tc>
        <w:tc>
          <w:tcPr>
            <w:tcW w:w="2551" w:type="dxa"/>
          </w:tcPr>
          <w:p w14:paraId="649D6308" w14:textId="77777777" w:rsidR="00942DFD" w:rsidRPr="009A0EA1" w:rsidRDefault="00942DFD" w:rsidP="00942DFD">
            <w:pPr>
              <w:pStyle w:val="Geenafstand"/>
              <w:rPr>
                <w:rFonts w:ascii="Arial" w:hAnsi="Arial" w:cs="Arial"/>
              </w:rPr>
            </w:pPr>
          </w:p>
        </w:tc>
      </w:tr>
      <w:tr w:rsidR="00942DFD" w14:paraId="24879E51" w14:textId="77777777" w:rsidTr="00942DFD">
        <w:trPr>
          <w:gridAfter w:val="1"/>
          <w:wAfter w:w="79" w:type="dxa"/>
        </w:trPr>
        <w:tc>
          <w:tcPr>
            <w:tcW w:w="1696" w:type="dxa"/>
          </w:tcPr>
          <w:p w14:paraId="18335455" w14:textId="77777777" w:rsidR="00942DFD" w:rsidRPr="003C336D" w:rsidRDefault="00942DFD" w:rsidP="00942DFD">
            <w:pPr>
              <w:pStyle w:val="Geenafstand"/>
              <w:rPr>
                <w:rFonts w:ascii="Arial" w:hAnsi="Arial" w:cs="Arial"/>
              </w:rPr>
            </w:pPr>
            <w:proofErr w:type="spellStart"/>
            <w:r w:rsidRPr="003C336D">
              <w:rPr>
                <w:rFonts w:ascii="Arial" w:hAnsi="Arial" w:cs="Arial"/>
              </w:rPr>
              <w:t>Hebe</w:t>
            </w:r>
            <w:proofErr w:type="spellEnd"/>
          </w:p>
        </w:tc>
        <w:tc>
          <w:tcPr>
            <w:tcW w:w="2127" w:type="dxa"/>
            <w:gridSpan w:val="2"/>
          </w:tcPr>
          <w:p w14:paraId="0436F51C" w14:textId="77777777" w:rsidR="00942DFD" w:rsidRPr="003C336D" w:rsidRDefault="00942DFD" w:rsidP="00942DFD">
            <w:pPr>
              <w:spacing w:after="150" w:line="300" w:lineRule="atLeast"/>
              <w:rPr>
                <w:rFonts w:ascii="Arial" w:eastAsia="Times New Roman" w:hAnsi="Arial" w:cs="Arial"/>
                <w:color w:val="333333"/>
                <w:lang w:eastAsia="nl-NL"/>
              </w:rPr>
            </w:pPr>
            <w:r w:rsidRPr="003C336D">
              <w:rPr>
                <w:rFonts w:ascii="Arial" w:eastAsia="Times New Roman" w:hAnsi="Arial" w:cs="Arial"/>
                <w:color w:val="333333"/>
                <w:lang w:eastAsia="nl-NL"/>
              </w:rPr>
              <w:t>Rosa</w:t>
            </w:r>
          </w:p>
        </w:tc>
        <w:tc>
          <w:tcPr>
            <w:tcW w:w="2551" w:type="dxa"/>
          </w:tcPr>
          <w:p w14:paraId="4B65D770" w14:textId="77777777" w:rsidR="00942DFD" w:rsidRDefault="00942DFD" w:rsidP="00942DFD">
            <w:pPr>
              <w:pStyle w:val="Geenafstand"/>
              <w:rPr>
                <w:rFonts w:ascii="Arial" w:hAnsi="Arial" w:cs="Arial"/>
              </w:rPr>
            </w:pPr>
            <w:r>
              <w:rPr>
                <w:rFonts w:ascii="Arial" w:hAnsi="Arial" w:cs="Arial"/>
              </w:rPr>
              <w:t>Struik</w:t>
            </w:r>
          </w:p>
          <w:p w14:paraId="1D06BA3B" w14:textId="77777777" w:rsidR="00942DFD" w:rsidRDefault="00942DFD" w:rsidP="00942DFD">
            <w:pPr>
              <w:pStyle w:val="Geenafstand"/>
              <w:rPr>
                <w:rFonts w:ascii="Arial" w:hAnsi="Arial" w:cs="Arial"/>
              </w:rPr>
            </w:pPr>
            <w:r>
              <w:rPr>
                <w:rFonts w:ascii="Arial" w:hAnsi="Arial" w:cs="Arial"/>
              </w:rPr>
              <w:t>Bloemkleur: divers</w:t>
            </w:r>
          </w:p>
          <w:p w14:paraId="26233B68" w14:textId="77777777" w:rsidR="00942DFD" w:rsidRDefault="00942DFD" w:rsidP="00942DFD">
            <w:pPr>
              <w:pStyle w:val="Geenafstand"/>
              <w:rPr>
                <w:rFonts w:ascii="Arial" w:hAnsi="Arial" w:cs="Arial"/>
              </w:rPr>
            </w:pPr>
            <w:r>
              <w:rPr>
                <w:rFonts w:ascii="Arial" w:hAnsi="Arial" w:cs="Arial"/>
              </w:rPr>
              <w:t>Bloeitijd: mei, juni, juli</w:t>
            </w:r>
          </w:p>
          <w:p w14:paraId="30AAD3AF" w14:textId="77777777" w:rsidR="00942DFD" w:rsidRPr="009A0EA1" w:rsidRDefault="00942DFD" w:rsidP="00942DFD">
            <w:pPr>
              <w:pStyle w:val="Geenafstand"/>
              <w:rPr>
                <w:rFonts w:ascii="Arial" w:hAnsi="Arial" w:cs="Arial"/>
              </w:rPr>
            </w:pPr>
            <w:r>
              <w:rPr>
                <w:rFonts w:ascii="Arial" w:hAnsi="Arial" w:cs="Arial"/>
              </w:rPr>
              <w:t xml:space="preserve">Doorns </w:t>
            </w:r>
          </w:p>
        </w:tc>
      </w:tr>
      <w:tr w:rsidR="00942DFD" w14:paraId="48A7DF1C" w14:textId="77777777" w:rsidTr="00942DFD">
        <w:trPr>
          <w:gridAfter w:val="1"/>
          <w:wAfter w:w="79" w:type="dxa"/>
        </w:trPr>
        <w:tc>
          <w:tcPr>
            <w:tcW w:w="1696" w:type="dxa"/>
          </w:tcPr>
          <w:p w14:paraId="01D156AE" w14:textId="77777777" w:rsidR="00942DFD" w:rsidRPr="003C336D" w:rsidRDefault="00942DFD" w:rsidP="00942DFD">
            <w:pPr>
              <w:pStyle w:val="Geenafstand"/>
              <w:rPr>
                <w:rFonts w:ascii="Arial" w:hAnsi="Arial" w:cs="Arial"/>
              </w:rPr>
            </w:pPr>
            <w:r w:rsidRPr="003C336D">
              <w:rPr>
                <w:rFonts w:ascii="Arial" w:hAnsi="Arial" w:cs="Arial"/>
              </w:rPr>
              <w:t>Levensboom</w:t>
            </w:r>
          </w:p>
        </w:tc>
        <w:tc>
          <w:tcPr>
            <w:tcW w:w="2127" w:type="dxa"/>
            <w:gridSpan w:val="2"/>
          </w:tcPr>
          <w:p w14:paraId="56F70F1A" w14:textId="77777777" w:rsidR="00942DFD" w:rsidRPr="003C336D" w:rsidRDefault="00942DFD" w:rsidP="00942DFD">
            <w:pPr>
              <w:spacing w:after="150" w:line="300" w:lineRule="atLeast"/>
              <w:rPr>
                <w:rFonts w:ascii="Arial" w:eastAsia="Times New Roman" w:hAnsi="Arial" w:cs="Arial"/>
                <w:color w:val="333333"/>
                <w:lang w:eastAsia="nl-NL"/>
              </w:rPr>
            </w:pPr>
            <w:proofErr w:type="spellStart"/>
            <w:r>
              <w:rPr>
                <w:rFonts w:ascii="Arial" w:eastAsia="Times New Roman" w:hAnsi="Arial" w:cs="Arial"/>
                <w:color w:val="333333"/>
                <w:lang w:eastAsia="nl-NL"/>
              </w:rPr>
              <w:t>Rubus</w:t>
            </w:r>
            <w:proofErr w:type="spellEnd"/>
          </w:p>
        </w:tc>
        <w:tc>
          <w:tcPr>
            <w:tcW w:w="2551" w:type="dxa"/>
          </w:tcPr>
          <w:p w14:paraId="5F0B33A2" w14:textId="77777777" w:rsidR="00942DFD" w:rsidRDefault="00942DFD" w:rsidP="00942DFD">
            <w:pPr>
              <w:pStyle w:val="Geenafstand"/>
              <w:rPr>
                <w:rFonts w:ascii="Arial" w:hAnsi="Arial" w:cs="Arial"/>
              </w:rPr>
            </w:pPr>
            <w:r>
              <w:rPr>
                <w:rFonts w:ascii="Arial" w:hAnsi="Arial" w:cs="Arial"/>
              </w:rPr>
              <w:t>Klein fruit</w:t>
            </w:r>
          </w:p>
          <w:p w14:paraId="4BC8C0DE" w14:textId="77777777" w:rsidR="00942DFD" w:rsidRDefault="00942DFD" w:rsidP="00942DFD">
            <w:pPr>
              <w:pStyle w:val="Geenafstand"/>
              <w:rPr>
                <w:rFonts w:ascii="Arial" w:hAnsi="Arial" w:cs="Arial"/>
              </w:rPr>
            </w:pPr>
            <w:r>
              <w:rPr>
                <w:rFonts w:ascii="Arial" w:hAnsi="Arial" w:cs="Arial"/>
              </w:rPr>
              <w:t>Bloemkleur: wit</w:t>
            </w:r>
          </w:p>
          <w:p w14:paraId="6F9BD784" w14:textId="77777777" w:rsidR="00942DFD" w:rsidRPr="009A0EA1" w:rsidRDefault="00942DFD" w:rsidP="00942DFD">
            <w:pPr>
              <w:pStyle w:val="Geenafstand"/>
              <w:rPr>
                <w:rFonts w:ascii="Arial" w:hAnsi="Arial" w:cs="Arial"/>
              </w:rPr>
            </w:pPr>
            <w:r>
              <w:rPr>
                <w:rFonts w:ascii="Arial" w:hAnsi="Arial" w:cs="Arial"/>
              </w:rPr>
              <w:t>Bloeitijd: juni, juli, augustus</w:t>
            </w:r>
          </w:p>
        </w:tc>
      </w:tr>
      <w:tr w:rsidR="00942DFD" w14:paraId="40956DFF" w14:textId="77777777" w:rsidTr="00942DFD">
        <w:trPr>
          <w:gridAfter w:val="1"/>
          <w:wAfter w:w="79" w:type="dxa"/>
        </w:trPr>
        <w:tc>
          <w:tcPr>
            <w:tcW w:w="1696" w:type="dxa"/>
          </w:tcPr>
          <w:p w14:paraId="6B270E42" w14:textId="77777777" w:rsidR="00942DFD" w:rsidRPr="003C336D" w:rsidRDefault="00942DFD" w:rsidP="00942DFD">
            <w:pPr>
              <w:pStyle w:val="Geenafstand"/>
              <w:rPr>
                <w:rFonts w:ascii="Arial" w:hAnsi="Arial" w:cs="Arial"/>
              </w:rPr>
            </w:pPr>
            <w:r w:rsidRPr="003C336D">
              <w:rPr>
                <w:rFonts w:ascii="Arial" w:hAnsi="Arial" w:cs="Arial"/>
              </w:rPr>
              <w:t>Roos</w:t>
            </w:r>
          </w:p>
        </w:tc>
        <w:tc>
          <w:tcPr>
            <w:tcW w:w="2127" w:type="dxa"/>
            <w:gridSpan w:val="2"/>
          </w:tcPr>
          <w:p w14:paraId="545AF90E" w14:textId="77777777" w:rsidR="00942DFD" w:rsidRPr="003C336D" w:rsidRDefault="00942DFD" w:rsidP="00942DFD">
            <w:pPr>
              <w:spacing w:after="150" w:line="300" w:lineRule="atLeast"/>
              <w:rPr>
                <w:rFonts w:ascii="Arial" w:eastAsia="Times New Roman" w:hAnsi="Arial" w:cs="Arial"/>
                <w:color w:val="333333"/>
                <w:lang w:eastAsia="nl-NL"/>
              </w:rPr>
            </w:pPr>
            <w:proofErr w:type="spellStart"/>
            <w:r w:rsidRPr="003C336D">
              <w:rPr>
                <w:rFonts w:ascii="Arial" w:eastAsia="Times New Roman" w:hAnsi="Arial" w:cs="Arial"/>
                <w:color w:val="333333"/>
                <w:lang w:eastAsia="nl-NL"/>
              </w:rPr>
              <w:t>H</w:t>
            </w:r>
            <w:r>
              <w:rPr>
                <w:rFonts w:ascii="Arial" w:eastAsia="Times New Roman" w:hAnsi="Arial" w:cs="Arial"/>
                <w:color w:val="333333"/>
                <w:lang w:eastAsia="nl-NL"/>
              </w:rPr>
              <w:t>ydrangea</w:t>
            </w:r>
            <w:proofErr w:type="spellEnd"/>
          </w:p>
        </w:tc>
        <w:tc>
          <w:tcPr>
            <w:tcW w:w="2551" w:type="dxa"/>
          </w:tcPr>
          <w:p w14:paraId="41116A53" w14:textId="77777777" w:rsidR="00942DFD" w:rsidRDefault="00942DFD" w:rsidP="00942DFD">
            <w:pPr>
              <w:pStyle w:val="Geenafstand"/>
              <w:rPr>
                <w:rFonts w:ascii="Arial" w:hAnsi="Arial" w:cs="Arial"/>
              </w:rPr>
            </w:pPr>
            <w:r>
              <w:rPr>
                <w:rFonts w:ascii="Arial" w:hAnsi="Arial" w:cs="Arial"/>
              </w:rPr>
              <w:t>Struik</w:t>
            </w:r>
          </w:p>
          <w:p w14:paraId="5428BCA1" w14:textId="77777777" w:rsidR="00942DFD" w:rsidRDefault="00942DFD" w:rsidP="00942DFD">
            <w:pPr>
              <w:pStyle w:val="Geenafstand"/>
              <w:rPr>
                <w:rFonts w:ascii="Arial" w:hAnsi="Arial" w:cs="Arial"/>
              </w:rPr>
            </w:pPr>
            <w:r>
              <w:rPr>
                <w:rFonts w:ascii="Arial" w:hAnsi="Arial" w:cs="Arial"/>
              </w:rPr>
              <w:t>Bloemkleur: divers</w:t>
            </w:r>
          </w:p>
          <w:p w14:paraId="39D95B75" w14:textId="77777777" w:rsidR="00942DFD" w:rsidRDefault="00942DFD" w:rsidP="00942DFD">
            <w:pPr>
              <w:pStyle w:val="Geenafstand"/>
              <w:rPr>
                <w:rFonts w:ascii="Arial" w:hAnsi="Arial" w:cs="Arial"/>
              </w:rPr>
            </w:pPr>
            <w:r>
              <w:rPr>
                <w:rFonts w:ascii="Arial" w:hAnsi="Arial" w:cs="Arial"/>
              </w:rPr>
              <w:t>Bloeitijd: juni, juli</w:t>
            </w:r>
          </w:p>
          <w:p w14:paraId="629671B7" w14:textId="77777777" w:rsidR="00942DFD" w:rsidRPr="009A0EA1" w:rsidRDefault="00942DFD" w:rsidP="00942DFD">
            <w:pPr>
              <w:pStyle w:val="Geenafstand"/>
              <w:rPr>
                <w:rFonts w:ascii="Arial" w:hAnsi="Arial" w:cs="Arial"/>
              </w:rPr>
            </w:pPr>
            <w:r>
              <w:rPr>
                <w:rFonts w:ascii="Arial" w:hAnsi="Arial" w:cs="Arial"/>
              </w:rPr>
              <w:t>Bloemen in trossen en pluimen</w:t>
            </w:r>
          </w:p>
        </w:tc>
      </w:tr>
      <w:tr w:rsidR="00942DFD" w14:paraId="67B2C9D4" w14:textId="77777777" w:rsidTr="00942DFD">
        <w:trPr>
          <w:gridAfter w:val="1"/>
          <w:wAfter w:w="79" w:type="dxa"/>
        </w:trPr>
        <w:tc>
          <w:tcPr>
            <w:tcW w:w="1696" w:type="dxa"/>
          </w:tcPr>
          <w:p w14:paraId="3FA9946C" w14:textId="77777777" w:rsidR="00942DFD" w:rsidRPr="003C336D" w:rsidRDefault="00942DFD" w:rsidP="00942DFD">
            <w:pPr>
              <w:pStyle w:val="Geenafstand"/>
              <w:rPr>
                <w:rFonts w:ascii="Arial" w:hAnsi="Arial" w:cs="Arial"/>
              </w:rPr>
            </w:pPr>
            <w:r w:rsidRPr="003C336D">
              <w:rPr>
                <w:rFonts w:ascii="Arial" w:hAnsi="Arial" w:cs="Arial"/>
              </w:rPr>
              <w:t>Bergthee</w:t>
            </w:r>
          </w:p>
        </w:tc>
        <w:tc>
          <w:tcPr>
            <w:tcW w:w="2127" w:type="dxa"/>
            <w:gridSpan w:val="2"/>
          </w:tcPr>
          <w:p w14:paraId="67AFC355" w14:textId="77777777" w:rsidR="00942DFD" w:rsidRPr="003C336D" w:rsidRDefault="00942DFD" w:rsidP="00942DFD">
            <w:pPr>
              <w:spacing w:after="150" w:line="300" w:lineRule="atLeast"/>
              <w:rPr>
                <w:rFonts w:ascii="Arial" w:eastAsia="Times New Roman" w:hAnsi="Arial" w:cs="Arial"/>
                <w:color w:val="333333"/>
                <w:lang w:eastAsia="nl-NL"/>
              </w:rPr>
            </w:pPr>
            <w:proofErr w:type="spellStart"/>
            <w:r w:rsidRPr="003C336D">
              <w:rPr>
                <w:rFonts w:ascii="Arial" w:eastAsia="Times New Roman" w:hAnsi="Arial" w:cs="Arial"/>
                <w:color w:val="333333"/>
                <w:lang w:eastAsia="nl-NL"/>
              </w:rPr>
              <w:t>Hebe</w:t>
            </w:r>
            <w:proofErr w:type="spellEnd"/>
          </w:p>
        </w:tc>
        <w:tc>
          <w:tcPr>
            <w:tcW w:w="2551" w:type="dxa"/>
          </w:tcPr>
          <w:p w14:paraId="5CE57463" w14:textId="77777777" w:rsidR="00942DFD" w:rsidRDefault="00942DFD" w:rsidP="00942DFD">
            <w:pPr>
              <w:pStyle w:val="Geenafstand"/>
              <w:rPr>
                <w:rFonts w:ascii="Arial" w:hAnsi="Arial" w:cs="Arial"/>
              </w:rPr>
            </w:pPr>
            <w:r>
              <w:rPr>
                <w:rFonts w:ascii="Arial" w:hAnsi="Arial" w:cs="Arial"/>
              </w:rPr>
              <w:t>Struik</w:t>
            </w:r>
          </w:p>
          <w:p w14:paraId="69AED201" w14:textId="77777777" w:rsidR="00942DFD" w:rsidRDefault="00942DFD" w:rsidP="00942DFD">
            <w:pPr>
              <w:pStyle w:val="Geenafstand"/>
              <w:rPr>
                <w:rFonts w:ascii="Arial" w:hAnsi="Arial" w:cs="Arial"/>
              </w:rPr>
            </w:pPr>
            <w:r>
              <w:rPr>
                <w:rFonts w:ascii="Arial" w:hAnsi="Arial" w:cs="Arial"/>
              </w:rPr>
              <w:t>Bloemkleur: divers</w:t>
            </w:r>
          </w:p>
          <w:p w14:paraId="72BB5A9C" w14:textId="77777777" w:rsidR="00942DFD" w:rsidRDefault="00942DFD" w:rsidP="00942DFD">
            <w:pPr>
              <w:pStyle w:val="Geenafstand"/>
              <w:rPr>
                <w:rFonts w:ascii="Arial" w:hAnsi="Arial" w:cs="Arial"/>
              </w:rPr>
            </w:pPr>
            <w:r>
              <w:rPr>
                <w:rFonts w:ascii="Arial" w:hAnsi="Arial" w:cs="Arial"/>
              </w:rPr>
              <w:t>Bloeitijd: divers</w:t>
            </w:r>
          </w:p>
          <w:p w14:paraId="1890023E" w14:textId="77777777" w:rsidR="00942DFD" w:rsidRPr="009A0EA1" w:rsidRDefault="00942DFD" w:rsidP="00942DFD">
            <w:pPr>
              <w:pStyle w:val="Geenafstand"/>
              <w:rPr>
                <w:rFonts w:ascii="Arial" w:hAnsi="Arial" w:cs="Arial"/>
              </w:rPr>
            </w:pPr>
            <w:r>
              <w:rPr>
                <w:rFonts w:ascii="Arial" w:hAnsi="Arial" w:cs="Arial"/>
              </w:rPr>
              <w:t>90 tot 100 soorten, meest groenblijvend</w:t>
            </w:r>
          </w:p>
        </w:tc>
      </w:tr>
      <w:tr w:rsidR="00942DFD" w14:paraId="6A2B1789" w14:textId="77777777" w:rsidTr="00942DFD">
        <w:trPr>
          <w:gridAfter w:val="1"/>
          <w:wAfter w:w="79" w:type="dxa"/>
        </w:trPr>
        <w:tc>
          <w:tcPr>
            <w:tcW w:w="1696" w:type="dxa"/>
          </w:tcPr>
          <w:p w14:paraId="50F5CAE4" w14:textId="77777777" w:rsidR="00942DFD" w:rsidRPr="003C336D" w:rsidRDefault="00942DFD" w:rsidP="00942DFD">
            <w:pPr>
              <w:pStyle w:val="Geenafstand"/>
              <w:rPr>
                <w:rFonts w:ascii="Arial" w:hAnsi="Arial" w:cs="Arial"/>
              </w:rPr>
            </w:pPr>
            <w:r w:rsidRPr="003C336D">
              <w:rPr>
                <w:rFonts w:ascii="Arial" w:hAnsi="Arial" w:cs="Arial"/>
              </w:rPr>
              <w:t>Hortensia</w:t>
            </w:r>
          </w:p>
        </w:tc>
        <w:tc>
          <w:tcPr>
            <w:tcW w:w="2127" w:type="dxa"/>
            <w:gridSpan w:val="2"/>
          </w:tcPr>
          <w:p w14:paraId="007576DB" w14:textId="77777777" w:rsidR="00942DFD" w:rsidRPr="003C336D" w:rsidRDefault="00942DFD" w:rsidP="00942DFD">
            <w:pPr>
              <w:spacing w:after="150" w:line="300" w:lineRule="atLeast"/>
              <w:rPr>
                <w:rFonts w:ascii="Arial" w:eastAsia="Times New Roman" w:hAnsi="Arial" w:cs="Arial"/>
                <w:color w:val="333333"/>
                <w:lang w:eastAsia="nl-NL"/>
              </w:rPr>
            </w:pPr>
            <w:proofErr w:type="spellStart"/>
            <w:r w:rsidRPr="003C336D">
              <w:rPr>
                <w:rFonts w:ascii="Arial" w:eastAsia="Times New Roman" w:hAnsi="Arial" w:cs="Arial"/>
                <w:color w:val="333333"/>
                <w:lang w:eastAsia="nl-NL"/>
              </w:rPr>
              <w:t>Calluna</w:t>
            </w:r>
            <w:proofErr w:type="spellEnd"/>
            <w:r w:rsidRPr="003C336D">
              <w:rPr>
                <w:rFonts w:ascii="Arial" w:eastAsia="Times New Roman" w:hAnsi="Arial" w:cs="Arial"/>
                <w:color w:val="333333"/>
                <w:lang w:eastAsia="nl-NL"/>
              </w:rPr>
              <w:t xml:space="preserve"> vulgaris</w:t>
            </w:r>
          </w:p>
        </w:tc>
        <w:tc>
          <w:tcPr>
            <w:tcW w:w="2551" w:type="dxa"/>
          </w:tcPr>
          <w:p w14:paraId="355D63DC" w14:textId="77777777" w:rsidR="00942DFD" w:rsidRDefault="00942DFD" w:rsidP="00942DFD">
            <w:pPr>
              <w:pStyle w:val="Geenafstand"/>
              <w:rPr>
                <w:rFonts w:ascii="Arial" w:hAnsi="Arial" w:cs="Arial"/>
              </w:rPr>
            </w:pPr>
            <w:r>
              <w:rPr>
                <w:rFonts w:ascii="Arial" w:hAnsi="Arial" w:cs="Arial"/>
              </w:rPr>
              <w:t>Struik / vaste plant</w:t>
            </w:r>
          </w:p>
          <w:p w14:paraId="5ACCC085" w14:textId="77777777" w:rsidR="00942DFD" w:rsidRDefault="00942DFD" w:rsidP="00942DFD">
            <w:pPr>
              <w:pStyle w:val="Geenafstand"/>
              <w:rPr>
                <w:rFonts w:ascii="Arial" w:hAnsi="Arial" w:cs="Arial"/>
              </w:rPr>
            </w:pPr>
            <w:r>
              <w:rPr>
                <w:rFonts w:ascii="Arial" w:hAnsi="Arial" w:cs="Arial"/>
              </w:rPr>
              <w:t>Bloemkleur: paars, wit, rood/</w:t>
            </w:r>
            <w:proofErr w:type="spellStart"/>
            <w:r>
              <w:rPr>
                <w:rFonts w:ascii="Arial" w:hAnsi="Arial" w:cs="Arial"/>
              </w:rPr>
              <w:t>rose</w:t>
            </w:r>
            <w:proofErr w:type="spellEnd"/>
          </w:p>
          <w:p w14:paraId="7C028C3C" w14:textId="77777777" w:rsidR="00942DFD" w:rsidRDefault="00942DFD" w:rsidP="00942DFD">
            <w:pPr>
              <w:pStyle w:val="Geenafstand"/>
              <w:rPr>
                <w:rFonts w:ascii="Arial" w:hAnsi="Arial" w:cs="Arial"/>
              </w:rPr>
            </w:pPr>
            <w:r>
              <w:rPr>
                <w:rFonts w:ascii="Arial" w:hAnsi="Arial" w:cs="Arial"/>
              </w:rPr>
              <w:t>Bloeitijd: augustus – oktober</w:t>
            </w:r>
          </w:p>
          <w:p w14:paraId="08CAE11F" w14:textId="77777777" w:rsidR="00942DFD" w:rsidRPr="009A0EA1" w:rsidRDefault="00942DFD" w:rsidP="00942DFD">
            <w:pPr>
              <w:pStyle w:val="Geenafstand"/>
              <w:rPr>
                <w:rFonts w:ascii="Arial" w:hAnsi="Arial" w:cs="Arial"/>
              </w:rPr>
            </w:pPr>
            <w:r>
              <w:rPr>
                <w:rFonts w:ascii="Arial" w:hAnsi="Arial" w:cs="Arial"/>
              </w:rPr>
              <w:t>Groenblijvend</w:t>
            </w:r>
          </w:p>
        </w:tc>
      </w:tr>
      <w:tr w:rsidR="00942DFD" w14:paraId="47E5736F" w14:textId="77777777" w:rsidTr="00942DFD">
        <w:trPr>
          <w:gridAfter w:val="1"/>
          <w:wAfter w:w="79" w:type="dxa"/>
        </w:trPr>
        <w:tc>
          <w:tcPr>
            <w:tcW w:w="1696" w:type="dxa"/>
          </w:tcPr>
          <w:p w14:paraId="1232C23B" w14:textId="77777777" w:rsidR="00942DFD" w:rsidRPr="003C336D" w:rsidRDefault="00942DFD" w:rsidP="00942DFD">
            <w:pPr>
              <w:pStyle w:val="Geenafstand"/>
              <w:rPr>
                <w:rFonts w:ascii="Arial" w:hAnsi="Arial" w:cs="Arial"/>
              </w:rPr>
            </w:pPr>
            <w:r>
              <w:rPr>
                <w:rFonts w:ascii="Arial" w:hAnsi="Arial" w:cs="Arial"/>
              </w:rPr>
              <w:t>Blauwkussen</w:t>
            </w:r>
          </w:p>
        </w:tc>
        <w:tc>
          <w:tcPr>
            <w:tcW w:w="2127" w:type="dxa"/>
            <w:gridSpan w:val="2"/>
          </w:tcPr>
          <w:p w14:paraId="405214A5" w14:textId="77777777" w:rsidR="00942DFD" w:rsidRPr="003C336D" w:rsidRDefault="00942DFD" w:rsidP="00942DFD">
            <w:pPr>
              <w:spacing w:after="150" w:line="300" w:lineRule="atLeast"/>
              <w:rPr>
                <w:rFonts w:ascii="Arial" w:eastAsia="Times New Roman" w:hAnsi="Arial" w:cs="Arial"/>
                <w:color w:val="333333"/>
                <w:lang w:eastAsia="nl-NL"/>
              </w:rPr>
            </w:pPr>
            <w:r w:rsidRPr="003C336D">
              <w:rPr>
                <w:rFonts w:ascii="Arial" w:eastAsia="Times New Roman" w:hAnsi="Arial" w:cs="Arial"/>
                <w:color w:val="333333"/>
                <w:lang w:eastAsia="nl-NL"/>
              </w:rPr>
              <w:t>Laurus nobilis</w:t>
            </w:r>
          </w:p>
        </w:tc>
        <w:tc>
          <w:tcPr>
            <w:tcW w:w="2551" w:type="dxa"/>
          </w:tcPr>
          <w:p w14:paraId="27EED529" w14:textId="77777777" w:rsidR="00942DFD" w:rsidRDefault="00942DFD" w:rsidP="00942DFD">
            <w:pPr>
              <w:pStyle w:val="Geenafstand"/>
              <w:rPr>
                <w:rFonts w:ascii="Arial" w:hAnsi="Arial" w:cs="Arial"/>
              </w:rPr>
            </w:pPr>
            <w:r>
              <w:rPr>
                <w:rFonts w:ascii="Arial" w:hAnsi="Arial" w:cs="Arial"/>
              </w:rPr>
              <w:t>Struik</w:t>
            </w:r>
          </w:p>
          <w:p w14:paraId="107449DC" w14:textId="77777777" w:rsidR="00942DFD" w:rsidRDefault="00942DFD" w:rsidP="00942DFD">
            <w:pPr>
              <w:pStyle w:val="Geenafstand"/>
              <w:rPr>
                <w:rFonts w:ascii="Arial" w:hAnsi="Arial" w:cs="Arial"/>
              </w:rPr>
            </w:pPr>
            <w:r>
              <w:rPr>
                <w:rFonts w:ascii="Arial" w:hAnsi="Arial" w:cs="Arial"/>
              </w:rPr>
              <w:t xml:space="preserve">Bloemkleur: </w:t>
            </w:r>
            <w:proofErr w:type="spellStart"/>
            <w:r>
              <w:rPr>
                <w:rFonts w:ascii="Arial" w:hAnsi="Arial" w:cs="Arial"/>
              </w:rPr>
              <w:t>nvt</w:t>
            </w:r>
            <w:proofErr w:type="spellEnd"/>
          </w:p>
          <w:p w14:paraId="584226BB" w14:textId="77777777" w:rsidR="00942DFD" w:rsidRDefault="00942DFD" w:rsidP="00942DFD">
            <w:pPr>
              <w:pStyle w:val="Geenafstand"/>
              <w:rPr>
                <w:rFonts w:ascii="Arial" w:hAnsi="Arial" w:cs="Arial"/>
              </w:rPr>
            </w:pPr>
            <w:r>
              <w:rPr>
                <w:rFonts w:ascii="Arial" w:hAnsi="Arial" w:cs="Arial"/>
              </w:rPr>
              <w:t xml:space="preserve">Bloeitijd: </w:t>
            </w:r>
            <w:proofErr w:type="spellStart"/>
            <w:r>
              <w:rPr>
                <w:rFonts w:ascii="Arial" w:hAnsi="Arial" w:cs="Arial"/>
              </w:rPr>
              <w:t>nvt</w:t>
            </w:r>
            <w:proofErr w:type="spellEnd"/>
          </w:p>
          <w:p w14:paraId="7CD4BB68" w14:textId="77777777" w:rsidR="00942DFD" w:rsidRDefault="00942DFD" w:rsidP="00942DFD">
            <w:pPr>
              <w:pStyle w:val="Geenafstand"/>
              <w:rPr>
                <w:rFonts w:ascii="Arial" w:hAnsi="Arial" w:cs="Arial"/>
              </w:rPr>
            </w:pPr>
            <w:r>
              <w:rPr>
                <w:rFonts w:ascii="Arial" w:hAnsi="Arial" w:cs="Arial"/>
              </w:rPr>
              <w:t>Blad wordt gebruikt als kruid.</w:t>
            </w:r>
          </w:p>
          <w:p w14:paraId="08267F11" w14:textId="77777777" w:rsidR="00942DFD" w:rsidRPr="009A0EA1" w:rsidRDefault="00942DFD" w:rsidP="00942DFD">
            <w:pPr>
              <w:pStyle w:val="Geenafstand"/>
              <w:rPr>
                <w:rFonts w:ascii="Arial" w:hAnsi="Arial" w:cs="Arial"/>
              </w:rPr>
            </w:pPr>
            <w:r>
              <w:rPr>
                <w:rFonts w:ascii="Arial" w:hAnsi="Arial" w:cs="Arial"/>
              </w:rPr>
              <w:t>Groenblijvend</w:t>
            </w:r>
          </w:p>
        </w:tc>
      </w:tr>
      <w:tr w:rsidR="00942DFD" w14:paraId="0A2F1A5F" w14:textId="77777777" w:rsidTr="00942DFD">
        <w:trPr>
          <w:gridAfter w:val="1"/>
          <w:wAfter w:w="79" w:type="dxa"/>
        </w:trPr>
        <w:tc>
          <w:tcPr>
            <w:tcW w:w="1696" w:type="dxa"/>
          </w:tcPr>
          <w:p w14:paraId="488A555F" w14:textId="77777777" w:rsidR="00942DFD" w:rsidRPr="003C336D" w:rsidRDefault="00942DFD" w:rsidP="00942DFD">
            <w:pPr>
              <w:pStyle w:val="Geenafstand"/>
              <w:rPr>
                <w:rFonts w:ascii="Arial" w:hAnsi="Arial" w:cs="Arial"/>
              </w:rPr>
            </w:pPr>
            <w:r w:rsidRPr="003C336D">
              <w:rPr>
                <w:rFonts w:ascii="Arial" w:hAnsi="Arial" w:cs="Arial"/>
              </w:rPr>
              <w:t>Laurier</w:t>
            </w:r>
          </w:p>
        </w:tc>
        <w:tc>
          <w:tcPr>
            <w:tcW w:w="2127" w:type="dxa"/>
            <w:gridSpan w:val="2"/>
          </w:tcPr>
          <w:p w14:paraId="7DF9F480" w14:textId="77777777" w:rsidR="00942DFD" w:rsidRPr="003C336D" w:rsidRDefault="00942DFD" w:rsidP="00942DFD">
            <w:pPr>
              <w:rPr>
                <w:rFonts w:ascii="Arial" w:eastAsia="Times New Roman" w:hAnsi="Arial" w:cs="Arial"/>
                <w:color w:val="333333"/>
                <w:lang w:eastAsia="nl-NL"/>
              </w:rPr>
            </w:pPr>
            <w:proofErr w:type="spellStart"/>
            <w:r w:rsidRPr="003C336D">
              <w:rPr>
                <w:rFonts w:ascii="Arial" w:hAnsi="Arial" w:cs="Arial"/>
              </w:rPr>
              <w:t>Gaultheria</w:t>
            </w:r>
            <w:proofErr w:type="spellEnd"/>
            <w:r w:rsidRPr="003C336D">
              <w:rPr>
                <w:rFonts w:ascii="Arial" w:hAnsi="Arial" w:cs="Arial"/>
              </w:rPr>
              <w:t xml:space="preserve"> </w:t>
            </w:r>
            <w:proofErr w:type="spellStart"/>
            <w:r w:rsidRPr="003C336D">
              <w:rPr>
                <w:rFonts w:ascii="Arial" w:hAnsi="Arial" w:cs="Arial"/>
              </w:rPr>
              <w:t>procumbens</w:t>
            </w:r>
            <w:proofErr w:type="spellEnd"/>
          </w:p>
        </w:tc>
        <w:tc>
          <w:tcPr>
            <w:tcW w:w="2551" w:type="dxa"/>
          </w:tcPr>
          <w:p w14:paraId="7925CE47" w14:textId="77777777" w:rsidR="00942DFD" w:rsidRDefault="00942DFD" w:rsidP="00942DFD">
            <w:pPr>
              <w:pStyle w:val="Geenafstand"/>
              <w:rPr>
                <w:rFonts w:ascii="Arial" w:hAnsi="Arial" w:cs="Arial"/>
              </w:rPr>
            </w:pPr>
            <w:r>
              <w:rPr>
                <w:rFonts w:ascii="Arial" w:hAnsi="Arial" w:cs="Arial"/>
              </w:rPr>
              <w:t>Struik</w:t>
            </w:r>
          </w:p>
          <w:p w14:paraId="3A677CB2" w14:textId="77777777" w:rsidR="00942DFD" w:rsidRDefault="00942DFD" w:rsidP="00942DFD">
            <w:pPr>
              <w:pStyle w:val="Geenafstand"/>
              <w:rPr>
                <w:rFonts w:ascii="Arial" w:hAnsi="Arial" w:cs="Arial"/>
              </w:rPr>
            </w:pPr>
            <w:r>
              <w:rPr>
                <w:rFonts w:ascii="Arial" w:hAnsi="Arial" w:cs="Arial"/>
              </w:rPr>
              <w:t>Bloemkleur</w:t>
            </w:r>
          </w:p>
          <w:p w14:paraId="2F2778BB" w14:textId="77777777" w:rsidR="00942DFD" w:rsidRDefault="00942DFD" w:rsidP="00942DFD">
            <w:pPr>
              <w:pStyle w:val="Geenafstand"/>
              <w:rPr>
                <w:rFonts w:ascii="Arial" w:hAnsi="Arial" w:cs="Arial"/>
              </w:rPr>
            </w:pPr>
            <w:r>
              <w:rPr>
                <w:rFonts w:ascii="Arial" w:hAnsi="Arial" w:cs="Arial"/>
              </w:rPr>
              <w:t>Bloeitijd: niet relevant</w:t>
            </w:r>
          </w:p>
          <w:p w14:paraId="184F5D07" w14:textId="77777777" w:rsidR="00942DFD" w:rsidRDefault="00942DFD" w:rsidP="00942DFD">
            <w:pPr>
              <w:pStyle w:val="Geenafstand"/>
              <w:rPr>
                <w:rFonts w:ascii="Arial" w:hAnsi="Arial" w:cs="Arial"/>
              </w:rPr>
            </w:pPr>
            <w:proofErr w:type="spellStart"/>
            <w:r>
              <w:rPr>
                <w:rFonts w:ascii="Arial" w:hAnsi="Arial" w:cs="Arial"/>
              </w:rPr>
              <w:t>Besdragend</w:t>
            </w:r>
            <w:proofErr w:type="spellEnd"/>
            <w:r>
              <w:rPr>
                <w:rFonts w:ascii="Arial" w:hAnsi="Arial" w:cs="Arial"/>
              </w:rPr>
              <w:t xml:space="preserve"> in november</w:t>
            </w:r>
          </w:p>
          <w:p w14:paraId="37B086C6" w14:textId="77777777" w:rsidR="00942DFD" w:rsidRPr="009A0EA1" w:rsidRDefault="00942DFD" w:rsidP="00942DFD">
            <w:pPr>
              <w:pStyle w:val="Geenafstand"/>
              <w:rPr>
                <w:rFonts w:ascii="Arial" w:hAnsi="Arial" w:cs="Arial"/>
              </w:rPr>
            </w:pPr>
            <w:r>
              <w:rPr>
                <w:rFonts w:ascii="Arial" w:hAnsi="Arial" w:cs="Arial"/>
              </w:rPr>
              <w:t>Laag blijvende struik</w:t>
            </w:r>
          </w:p>
        </w:tc>
      </w:tr>
      <w:tr w:rsidR="00942DFD" w14:paraId="695DB232" w14:textId="77777777" w:rsidTr="00942DFD">
        <w:trPr>
          <w:gridAfter w:val="1"/>
          <w:wAfter w:w="79" w:type="dxa"/>
        </w:trPr>
        <w:tc>
          <w:tcPr>
            <w:tcW w:w="1696" w:type="dxa"/>
          </w:tcPr>
          <w:p w14:paraId="4C136A14" w14:textId="77777777" w:rsidR="00942DFD" w:rsidRPr="003C336D" w:rsidRDefault="00942DFD" w:rsidP="00942DFD">
            <w:pPr>
              <w:pStyle w:val="Geenafstand"/>
              <w:rPr>
                <w:rFonts w:ascii="Arial" w:hAnsi="Arial" w:cs="Arial"/>
              </w:rPr>
            </w:pPr>
            <w:r w:rsidRPr="003C336D">
              <w:rPr>
                <w:rFonts w:ascii="Arial" w:hAnsi="Arial" w:cs="Arial"/>
              </w:rPr>
              <w:t>Buxus</w:t>
            </w:r>
          </w:p>
        </w:tc>
        <w:tc>
          <w:tcPr>
            <w:tcW w:w="2127" w:type="dxa"/>
            <w:gridSpan w:val="2"/>
          </w:tcPr>
          <w:p w14:paraId="1FD96A9E" w14:textId="77777777" w:rsidR="00942DFD" w:rsidRPr="003C336D" w:rsidRDefault="00942DFD" w:rsidP="00942DFD">
            <w:pPr>
              <w:spacing w:after="150" w:line="300" w:lineRule="atLeast"/>
              <w:rPr>
                <w:rFonts w:ascii="Arial" w:eastAsia="Times New Roman" w:hAnsi="Arial" w:cs="Arial"/>
                <w:color w:val="333333"/>
                <w:lang w:eastAsia="nl-NL"/>
              </w:rPr>
            </w:pPr>
            <w:proofErr w:type="spellStart"/>
            <w:r w:rsidRPr="003C336D">
              <w:rPr>
                <w:rFonts w:ascii="Arial" w:eastAsia="Times New Roman" w:hAnsi="Arial" w:cs="Arial"/>
                <w:color w:val="333333"/>
                <w:lang w:eastAsia="nl-NL"/>
              </w:rPr>
              <w:t>Helleborus</w:t>
            </w:r>
            <w:proofErr w:type="spellEnd"/>
          </w:p>
        </w:tc>
        <w:tc>
          <w:tcPr>
            <w:tcW w:w="2551" w:type="dxa"/>
          </w:tcPr>
          <w:p w14:paraId="72DBF1B5" w14:textId="77777777" w:rsidR="00942DFD" w:rsidRDefault="00942DFD" w:rsidP="00942DFD">
            <w:pPr>
              <w:pStyle w:val="Geenafstand"/>
              <w:rPr>
                <w:rFonts w:ascii="Arial" w:hAnsi="Arial" w:cs="Arial"/>
              </w:rPr>
            </w:pPr>
            <w:r>
              <w:rPr>
                <w:rFonts w:ascii="Arial" w:hAnsi="Arial" w:cs="Arial"/>
              </w:rPr>
              <w:t>Vaste plant</w:t>
            </w:r>
          </w:p>
          <w:p w14:paraId="7AD4A370" w14:textId="77777777" w:rsidR="00942DFD" w:rsidRDefault="00942DFD" w:rsidP="00942DFD">
            <w:pPr>
              <w:pStyle w:val="Geenafstand"/>
              <w:rPr>
                <w:rFonts w:ascii="Arial" w:hAnsi="Arial" w:cs="Arial"/>
              </w:rPr>
            </w:pPr>
            <w:r>
              <w:rPr>
                <w:rFonts w:ascii="Arial" w:hAnsi="Arial" w:cs="Arial"/>
              </w:rPr>
              <w:t>Bloemkleur: wit</w:t>
            </w:r>
          </w:p>
          <w:p w14:paraId="4A8EF51A" w14:textId="77777777" w:rsidR="00942DFD" w:rsidRPr="009A0EA1" w:rsidRDefault="00942DFD" w:rsidP="00942DFD">
            <w:pPr>
              <w:pStyle w:val="Geenafstand"/>
              <w:rPr>
                <w:rFonts w:ascii="Arial" w:hAnsi="Arial" w:cs="Arial"/>
              </w:rPr>
            </w:pPr>
            <w:r>
              <w:rPr>
                <w:rFonts w:ascii="Arial" w:hAnsi="Arial" w:cs="Arial"/>
              </w:rPr>
              <w:t>Bloeitijd: december, januari</w:t>
            </w:r>
          </w:p>
        </w:tc>
      </w:tr>
    </w:tbl>
    <w:p w14:paraId="4A8A1A81" w14:textId="77777777" w:rsidR="00F02331" w:rsidRPr="00F02331" w:rsidRDefault="00F02331">
      <w:pPr>
        <w:rPr>
          <w:rFonts w:ascii="Arial" w:hAnsi="Arial" w:cs="Arial"/>
          <w:color w:val="000000" w:themeColor="text1"/>
          <w:sz w:val="24"/>
          <w:szCs w:val="24"/>
        </w:rPr>
      </w:pPr>
    </w:p>
    <w:p w14:paraId="2F27A7BF" w14:textId="77777777" w:rsidR="008E58F5" w:rsidRDefault="008E58F5">
      <w:pPr>
        <w:rPr>
          <w:rFonts w:ascii="Arial" w:hAnsi="Arial" w:cs="Arial"/>
          <w:b/>
          <w:color w:val="000000" w:themeColor="text1"/>
          <w:sz w:val="24"/>
          <w:szCs w:val="24"/>
        </w:rPr>
      </w:pPr>
    </w:p>
    <w:p w14:paraId="1F5B1EE8" w14:textId="77777777" w:rsidR="008E58F5" w:rsidRDefault="008E58F5">
      <w:pPr>
        <w:rPr>
          <w:rFonts w:ascii="Arial" w:hAnsi="Arial" w:cs="Arial"/>
          <w:b/>
          <w:color w:val="000000" w:themeColor="text1"/>
          <w:sz w:val="24"/>
          <w:szCs w:val="24"/>
        </w:rPr>
      </w:pPr>
    </w:p>
    <w:p w14:paraId="05BD7FEE" w14:textId="77777777" w:rsidR="00942DFD" w:rsidRDefault="00942DFD">
      <w:pPr>
        <w:rPr>
          <w:rFonts w:ascii="Arial" w:hAnsi="Arial" w:cs="Arial"/>
          <w:b/>
          <w:color w:val="000000" w:themeColor="text1"/>
          <w:sz w:val="24"/>
          <w:szCs w:val="24"/>
        </w:rPr>
      </w:pPr>
      <w:r>
        <w:rPr>
          <w:rFonts w:ascii="Arial" w:hAnsi="Arial" w:cs="Arial"/>
          <w:b/>
          <w:color w:val="000000" w:themeColor="text1"/>
          <w:sz w:val="24"/>
          <w:szCs w:val="24"/>
        </w:rPr>
        <w:br w:type="page"/>
      </w:r>
    </w:p>
    <w:p w14:paraId="51E1722D" w14:textId="77777777" w:rsidR="008E58F5" w:rsidRDefault="008E58F5">
      <w:pPr>
        <w:rPr>
          <w:rFonts w:ascii="Arial" w:hAnsi="Arial" w:cs="Arial"/>
          <w:b/>
          <w:color w:val="000000" w:themeColor="text1"/>
          <w:sz w:val="24"/>
          <w:szCs w:val="24"/>
        </w:rPr>
      </w:pPr>
    </w:p>
    <w:p w14:paraId="50E60256" w14:textId="77777777" w:rsidR="00942DFD" w:rsidRDefault="00995EA8">
      <w:r>
        <w:rPr>
          <w:noProof/>
          <w:lang w:eastAsia="nl-NL"/>
        </w:rPr>
        <mc:AlternateContent>
          <mc:Choice Requires="wpg">
            <w:drawing>
              <wp:anchor distT="0" distB="0" distL="114300" distR="114300" simplePos="0" relativeHeight="251734528" behindDoc="0" locked="0" layoutInCell="1" allowOverlap="1" wp14:anchorId="4B884567" wp14:editId="45DB6EDD">
                <wp:simplePos x="0" y="0"/>
                <wp:positionH relativeFrom="column">
                  <wp:posOffset>-332528</wp:posOffset>
                </wp:positionH>
                <wp:positionV relativeFrom="paragraph">
                  <wp:posOffset>262043</wp:posOffset>
                </wp:positionV>
                <wp:extent cx="6442921" cy="8186844"/>
                <wp:effectExtent l="19050" t="19050" r="0" b="5080"/>
                <wp:wrapNone/>
                <wp:docPr id="19" name="Groep 19"/>
                <wp:cNvGraphicFramePr/>
                <a:graphic xmlns:a="http://schemas.openxmlformats.org/drawingml/2006/main">
                  <a:graphicData uri="http://schemas.microsoft.com/office/word/2010/wordprocessingGroup">
                    <wpg:wgp>
                      <wpg:cNvGrpSpPr/>
                      <wpg:grpSpPr>
                        <a:xfrm>
                          <a:off x="0" y="0"/>
                          <a:ext cx="6442921" cy="8186844"/>
                          <a:chOff x="0" y="0"/>
                          <a:chExt cx="6442921" cy="8186844"/>
                        </a:xfrm>
                      </wpg:grpSpPr>
                      <pic:pic xmlns:pic="http://schemas.openxmlformats.org/drawingml/2006/picture">
                        <pic:nvPicPr>
                          <pic:cNvPr id="6" name="Afbeelding 6" descr="http://www.twinspringsnursery.com/images/Thuja_Arb_2008.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3515" cy="1938020"/>
                          </a:xfrm>
                          <a:prstGeom prst="rect">
                            <a:avLst/>
                          </a:prstGeom>
                          <a:noFill/>
                          <a:ln>
                            <a:solidFill>
                              <a:schemeClr val="accent6">
                                <a:lumMod val="75000"/>
                              </a:schemeClr>
                            </a:solidFill>
                          </a:ln>
                        </pic:spPr>
                      </pic:pic>
                      <pic:pic xmlns:pic="http://schemas.openxmlformats.org/drawingml/2006/picture">
                        <pic:nvPicPr>
                          <pic:cNvPr id="16" name="Afbeelding 16" descr="http://www.plantenweelde.nl/wp-content/uploads/2013/12/Erica-darl.-White-Perfection.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74800" y="8467"/>
                            <a:ext cx="2415540" cy="1929130"/>
                          </a:xfrm>
                          <a:prstGeom prst="rect">
                            <a:avLst/>
                          </a:prstGeom>
                          <a:noFill/>
                          <a:ln>
                            <a:noFill/>
                          </a:ln>
                        </pic:spPr>
                      </pic:pic>
                      <pic:pic xmlns:pic="http://schemas.openxmlformats.org/drawingml/2006/picture">
                        <pic:nvPicPr>
                          <pic:cNvPr id="7" name="Afbeelding 7" descr="http://www.mooiwatplantendoen.nl/sites/default/files/styles/article_landscape/public/Aubrieta_01%20WEB.jpg?itok=FmR5a4Hi"/>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59000" y="2209800"/>
                            <a:ext cx="1972310" cy="1886585"/>
                          </a:xfrm>
                          <a:prstGeom prst="rect">
                            <a:avLst/>
                          </a:prstGeom>
                          <a:noFill/>
                          <a:ln>
                            <a:noFill/>
                          </a:ln>
                        </pic:spPr>
                      </pic:pic>
                      <pic:pic xmlns:pic="http://schemas.openxmlformats.org/drawingml/2006/picture">
                        <pic:nvPicPr>
                          <pic:cNvPr id="2" name="Afbeelding 2" descr="http://www.plantenweelde.nl/wp-content/uploads/2013/12/Gaultheria-procumbens.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334933" y="2209800"/>
                            <a:ext cx="2107565" cy="1925320"/>
                          </a:xfrm>
                          <a:prstGeom prst="rect">
                            <a:avLst/>
                          </a:prstGeom>
                          <a:noFill/>
                          <a:ln>
                            <a:noFill/>
                          </a:ln>
                        </pic:spPr>
                      </pic:pic>
                      <pic:pic xmlns:pic="http://schemas.openxmlformats.org/drawingml/2006/picture">
                        <pic:nvPicPr>
                          <pic:cNvPr id="9" name="Afbeelding 9" descr="http://www.tuinadvies.be/img/tuinadvies/uploads/1439756737-16859-crop.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2209800"/>
                            <a:ext cx="1964055" cy="1887220"/>
                          </a:xfrm>
                          <a:prstGeom prst="rect">
                            <a:avLst/>
                          </a:prstGeom>
                          <a:noFill/>
                          <a:ln>
                            <a:noFill/>
                          </a:ln>
                        </pic:spPr>
                      </pic:pic>
                      <pic:pic xmlns:pic="http://schemas.openxmlformats.org/drawingml/2006/picture">
                        <pic:nvPicPr>
                          <pic:cNvPr id="8" name="Afbeelding 8" descr="http://www.mvz-kwekerij.nl/wp-content/uploads/2013/10/buxusbollen.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4368800"/>
                            <a:ext cx="2184400" cy="1893570"/>
                          </a:xfrm>
                          <a:prstGeom prst="rect">
                            <a:avLst/>
                          </a:prstGeom>
                          <a:noFill/>
                          <a:ln>
                            <a:noFill/>
                          </a:ln>
                        </pic:spPr>
                      </pic:pic>
                      <pic:pic xmlns:pic="http://schemas.openxmlformats.org/drawingml/2006/picture">
                        <pic:nvPicPr>
                          <pic:cNvPr id="10" name="irc_mi" descr="http://keramiek.sbbgouda.nl/wp-content/uploads/sites/2/2014/07/hortensia.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148666" y="0"/>
                            <a:ext cx="2226310" cy="1936750"/>
                          </a:xfrm>
                          <a:prstGeom prst="rect">
                            <a:avLst/>
                          </a:prstGeom>
                          <a:noFill/>
                          <a:ln>
                            <a:noFill/>
                          </a:ln>
                        </pic:spPr>
                      </pic:pic>
                      <pic:pic xmlns:pic="http://schemas.openxmlformats.org/drawingml/2006/picture">
                        <pic:nvPicPr>
                          <pic:cNvPr id="14" name="Afbeelding 14" descr="http://mijntuin.s3.amazonaws.com/plants/9511.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94466" y="4368800"/>
                            <a:ext cx="2065655" cy="1887855"/>
                          </a:xfrm>
                          <a:prstGeom prst="rect">
                            <a:avLst/>
                          </a:prstGeom>
                          <a:noFill/>
                          <a:ln>
                            <a:noFill/>
                          </a:ln>
                        </pic:spPr>
                      </pic:pic>
                      <pic:pic xmlns:pic="http://schemas.openxmlformats.org/drawingml/2006/picture">
                        <pic:nvPicPr>
                          <pic:cNvPr id="12" name="Afbeelding 12" descr="http://www.imkerpedia.nl/wiki/images/6/6d/Calluna-vulgaris.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6417734"/>
                            <a:ext cx="2054860" cy="1769110"/>
                          </a:xfrm>
                          <a:prstGeom prst="rect">
                            <a:avLst/>
                          </a:prstGeom>
                          <a:noFill/>
                          <a:ln>
                            <a:noFill/>
                          </a:ln>
                        </pic:spPr>
                      </pic:pic>
                      <pic:pic xmlns:pic="http://schemas.openxmlformats.org/drawingml/2006/picture">
                        <pic:nvPicPr>
                          <pic:cNvPr id="13" name="Afbeelding 13" descr="http://mijntuin.s3.amazonaws.com/plants/194.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286000" y="6417734"/>
                            <a:ext cx="2201545" cy="1769110"/>
                          </a:xfrm>
                          <a:prstGeom prst="rect">
                            <a:avLst/>
                          </a:prstGeom>
                          <a:noFill/>
                          <a:ln>
                            <a:noFill/>
                          </a:ln>
                        </pic:spPr>
                      </pic:pic>
                      <pic:pic xmlns:pic="http://schemas.openxmlformats.org/drawingml/2006/picture">
                        <pic:nvPicPr>
                          <pic:cNvPr id="17" name="Afbeelding 17" descr="http://ijsselstein.groei.nl/fileadmin/_migrated/pics/Helleborus05_0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478866" y="4402667"/>
                            <a:ext cx="1964055" cy="1701800"/>
                          </a:xfrm>
                          <a:prstGeom prst="rect">
                            <a:avLst/>
                          </a:prstGeom>
                          <a:noFill/>
                          <a:ln>
                            <a:noFill/>
                          </a:ln>
                        </pic:spPr>
                      </pic:pic>
                      <pic:pic xmlns:pic="http://schemas.openxmlformats.org/drawingml/2006/picture">
                        <pic:nvPicPr>
                          <pic:cNvPr id="18" name="Afbeelding 18" descr="http://www.mooiemoestuin.nl/wp-content/photos/Braam.jp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749800" y="6189134"/>
                            <a:ext cx="1624965" cy="1997710"/>
                          </a:xfrm>
                          <a:prstGeom prst="rect">
                            <a:avLst/>
                          </a:prstGeom>
                          <a:noFill/>
                          <a:ln>
                            <a:noFill/>
                          </a:ln>
                        </pic:spPr>
                      </pic:pic>
                    </wpg:wgp>
                  </a:graphicData>
                </a:graphic>
              </wp:anchor>
            </w:drawing>
          </mc:Choice>
          <mc:Fallback>
            <w:pict>
              <v:group w14:anchorId="33A10EFA" id="Groep 19" o:spid="_x0000_s1026" style="position:absolute;margin-left:-26.2pt;margin-top:20.65pt;width:507.3pt;height:644.65pt;z-index:251734528" coordsize="64429,8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cAAAAAUmdodGxvbmcAAAF4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BOEJJTQQMAAAAACvK&#10;AAAAAQAAAKAAAABwAAAB4AAA0gAAACuuABgAAf/Y/+0ADEFkb2JlX0NNAAL/7gAOQWRvYmUAZIAA&#10;AAAB/9sAhAAMCAgICQgMCQkMEQsKCxEVDwwMDxUYExMVExMYEQwMDAwMDBEMDAwMDAwMDAwMDAwM&#10;DAwMDAwMDAwMDAwMDAwMAQ0LCw0ODRAODhAUDg4OFBQODg4OFBEMDAwMDBERDAwMDAwMEQwMDAwM&#10;DAwMDAwMDAwMDAwMDAwMDAwMDAwMDAz/wAARCABw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CAgICAgICAgICAwICAgMEAwICAwQFBAQEBAQFBgUFBQUF&#10;BQYGBwcIBwcGCQkKCgkJDAwMDAwMDAwMDAwMDAwMAQMDAwUEBQkGBgkNCgkKDQ8ODg4ODw8MDAwM&#10;DA8PDAwMDAwMDwwMDAwMDAwMDAwMDAwMDAwMDAwMDAwMDAwMDAz/wAARCAEHAXgDAREAAhEBAxEB&#10;/90ABAAv/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AAQAAAAIAAgACAAIAAAAAAAAAAAAAAAAAAAAAAAAAigABAAAABAAIAAAAAAAAAAAA&#10;AAAAAAAAAAAAAAAAAAAAAAAAAAAAAAAAAAAAAAAAAAAAAAAAAAAAAAAAAAAAAAAAAAAAAAAAAAAA&#10;AAAAAAAAAAAAAAAAAAAAAAAAAAAAAAAAAAAAAAAAAAAAAAAAAAAAAAAAAAAAAAAAAAAAAAAAAAAA&#10;AAAAAAAAoAEAAAAAEAAIAAEAAQCAAuABAAAAAAAAAAAAAAgAg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oAAAAAAAAAAACWzLMQ9dRJc1+liLcGhRJk&#10;SUkqAN4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Dw/eHBhY2tl&#10;dCBlbmQ9J3cnPz7/2wBDAAIBAQIBAQICAgICAgICAwUDAwMDAwYEBAMFBwYHBwcGBwcICQsJCAgK&#10;CAcHCg0KCgsMDAwMBwkODw0MDgsMDAz/2wBDAQICAgMDAwYDAwYMCAcIDAwMDAwMDAwMDAwMDAwM&#10;DAwMDAwMDAwMDAwMDAwMDAwMDAwMDAwMDAwMDAwMDAwMDAz/wAARCAFtAR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">
                <v:shape id="Afbeelding 6" o:spid="_x0000_s1027" type="#_x0000_t75" alt="http://www.twinspringsnursery.com/images/Thuja_Arb_2008.JPG" style="position:absolute;width:14535;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" stroked="t" strokecolor="#538135 [2409]">
                  <v:imagedata r:id="rId27" o:title="Thuja_Arb_2008"/>
                  <v:path arrowok="t"/>
                </v:shape>
                <v:shape id="Afbeelding 16" o:spid="_x0000_s1028" type="#_x0000_t75" alt="http://www.plantenweelde.nl/wp-content/uploads/2013/12/Erica-darl.-White-Perfection.jpg" style="position:absolute;left:15748;top:84;width:24155;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">
                  <v:imagedata r:id="rId28" o:title="Erica-darl.-White-Perfection"/>
                  <v:path arrowok="t"/>
                </v:shape>
                <v:shape id="Afbeelding 7" o:spid="_x0000_s1029" type="#_x0000_t75" alt="http://www.mooiwatplantendoen.nl/sites/default/files/styles/article_landscape/public/Aubrieta_01%20WEB.jpg?itok=FmR5a4Hi" style="position:absolute;left:21590;top:22098;width:19723;height:1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">
                  <v:imagedata r:id="rId29" o:title="Aubrieta_01%20WEB"/>
                  <v:path arrowok="t"/>
                </v:shape>
                <v:shape id="Afbeelding 2" o:spid="_x0000_s1030" type="#_x0000_t75" alt="http://www.plantenweelde.nl/wp-content/uploads/2013/12/Gaultheria-procumbens.jpg" style="position:absolute;left:43349;top:22098;width:21075;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">
                  <v:imagedata r:id="rId30" o:title="Gaultheria-procumbens"/>
                  <v:path arrowok="t"/>
                </v:shape>
                <v:shape id="Afbeelding 9" o:spid="_x0000_s1031" type="#_x0000_t75" alt="http://www.tuinadvies.be/img/tuinadvies/uploads/1439756737-16859-crop.jpg" style="position:absolute;top:22098;width:19640;height:1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">
                  <v:imagedata r:id="rId31" o:title="1439756737-16859-crop"/>
                  <v:path arrowok="t"/>
                </v:shape>
                <v:shape id="Afbeelding 8" o:spid="_x0000_s1032" type="#_x0000_t75" alt="http://www.mvz-kwekerij.nl/wp-content/uploads/2013/10/buxusbollen.jpg" style="position:absolute;top:43688;width:21844;height:1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">
                  <v:imagedata r:id="rId32" o:title="buxusbollen"/>
                  <v:path arrowok="t"/>
                </v:shape>
                <v:shape id="irc_mi" o:spid="_x0000_s1033" type="#_x0000_t75" alt="http://keramiek.sbbgouda.nl/wp-content/uploads/sites/2/2014/07/hortensia.jpg" style="position:absolute;left:41486;width:22263;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">
                  <v:imagedata r:id="rId33" o:title="hortensia"/>
                  <v:path arrowok="t"/>
                </v:shape>
                <v:shape id="Afbeelding 14" o:spid="_x0000_s1034" type="#_x0000_t75" alt="http://mijntuin.s3.amazonaws.com/plants/9511.jpg" style="position:absolute;left:22944;top:43688;width:20657;height:1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">
                  <v:imagedata r:id="rId34" o:title="9511"/>
                  <v:path arrowok="t"/>
                </v:shape>
                <v:shape id="Afbeelding 12" o:spid="_x0000_s1035" type="#_x0000_t75" alt="http://www.imkerpedia.nl/wiki/images/6/6d/Calluna-vulgaris.jpg" style="position:absolute;top:64177;width:20548;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">
                  <v:imagedata r:id="rId35" o:title="Calluna-vulgaris"/>
                  <v:path arrowok="t"/>
                </v:shape>
                <v:shape id="Afbeelding 13" o:spid="_x0000_s1036" type="#_x0000_t75" alt="http://mijntuin.s3.amazonaws.com/plants/194.jpg" style="position:absolute;left:22860;top:64177;width:22015;height:17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">
                  <v:imagedata r:id="rId36" o:title="194"/>
                  <v:path arrowok="t"/>
                </v:shape>
                <v:shape id="Afbeelding 17" o:spid="_x0000_s1037" type="#_x0000_t75" alt="http://ijsselstein.groei.nl/fileadmin/_migrated/pics/Helleborus05_01.jpg" style="position:absolute;left:44788;top:44026;width:19641;height:1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">
                  <v:imagedata r:id="rId37" o:title="Helleborus05_01"/>
                  <v:path arrowok="t"/>
                </v:shape>
                <v:shape id="Afbeelding 18" o:spid="_x0000_s1038" type="#_x0000_t75" alt="http://www.mooiemoestuin.nl/wp-content/photos/Braam.jpg" style="position:absolute;left:47498;top:61891;width:16249;height:19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">
                  <v:imagedata r:id="rId38" o:title="Braam"/>
                  <v:path arrowok="t"/>
                </v:shape>
              </v:group>
            </w:pict>
          </mc:Fallback>
        </mc:AlternateContent>
      </w:r>
      <w:r w:rsidR="00B36962">
        <w:br w:type="page"/>
      </w:r>
    </w:p>
    <w:tbl>
      <w:tblPr>
        <w:tblStyle w:val="Tabelraster"/>
        <w:tblW w:w="10916" w:type="dxa"/>
        <w:tblInd w:w="-998" w:type="dxa"/>
        <w:tblLook w:val="04A0" w:firstRow="1" w:lastRow="0" w:firstColumn="1" w:lastColumn="0" w:noHBand="0" w:noVBand="1"/>
      </w:tblPr>
      <w:tblGrid>
        <w:gridCol w:w="1203"/>
        <w:gridCol w:w="1696"/>
        <w:gridCol w:w="1970"/>
        <w:gridCol w:w="3787"/>
        <w:gridCol w:w="2260"/>
      </w:tblGrid>
      <w:tr w:rsidR="00942DFD" w14:paraId="559A8530" w14:textId="77777777" w:rsidTr="00942DFD">
        <w:tc>
          <w:tcPr>
            <w:tcW w:w="1135" w:type="dxa"/>
          </w:tcPr>
          <w:p w14:paraId="22F47CDA" w14:textId="77777777" w:rsidR="00942DFD" w:rsidRDefault="00942DFD" w:rsidP="004732BB">
            <w:r>
              <w:lastRenderedPageBreak/>
              <w:t>Maand</w:t>
            </w:r>
          </w:p>
        </w:tc>
        <w:tc>
          <w:tcPr>
            <w:tcW w:w="1701" w:type="dxa"/>
          </w:tcPr>
          <w:p w14:paraId="18668858" w14:textId="77777777" w:rsidR="00942DFD" w:rsidRDefault="00942DFD" w:rsidP="004732BB">
            <w:r>
              <w:t>Nederlandse</w:t>
            </w:r>
          </w:p>
          <w:p w14:paraId="308966F2" w14:textId="77777777" w:rsidR="00942DFD" w:rsidRDefault="00942DFD" w:rsidP="004732BB">
            <w:r>
              <w:t>Naam</w:t>
            </w:r>
          </w:p>
        </w:tc>
        <w:tc>
          <w:tcPr>
            <w:tcW w:w="1984" w:type="dxa"/>
          </w:tcPr>
          <w:p w14:paraId="223F16A0" w14:textId="77777777" w:rsidR="00942DFD" w:rsidRDefault="00942DFD" w:rsidP="004732BB">
            <w:r>
              <w:t>Latijnse naam</w:t>
            </w:r>
          </w:p>
        </w:tc>
        <w:tc>
          <w:tcPr>
            <w:tcW w:w="3828" w:type="dxa"/>
          </w:tcPr>
          <w:p w14:paraId="6953C141" w14:textId="77777777" w:rsidR="00942DFD" w:rsidRDefault="00942DFD" w:rsidP="004732BB">
            <w:r>
              <w:t>Foto</w:t>
            </w:r>
          </w:p>
        </w:tc>
        <w:tc>
          <w:tcPr>
            <w:tcW w:w="2268" w:type="dxa"/>
          </w:tcPr>
          <w:p w14:paraId="4D29BF3E" w14:textId="77777777" w:rsidR="00942DFD" w:rsidRDefault="00942DFD" w:rsidP="004732BB">
            <w:r>
              <w:t>Opmerkingen/ bijzonderheden</w:t>
            </w:r>
          </w:p>
        </w:tc>
      </w:tr>
      <w:tr w:rsidR="00942DFD" w14:paraId="72A8DED7" w14:textId="77777777" w:rsidTr="00942DFD">
        <w:tc>
          <w:tcPr>
            <w:tcW w:w="1135" w:type="dxa"/>
          </w:tcPr>
          <w:p w14:paraId="23F47036" w14:textId="77777777" w:rsidR="00942DFD" w:rsidRDefault="00942DFD" w:rsidP="004732BB">
            <w:r>
              <w:t>Januari</w:t>
            </w:r>
          </w:p>
        </w:tc>
        <w:tc>
          <w:tcPr>
            <w:tcW w:w="1701" w:type="dxa"/>
          </w:tcPr>
          <w:p w14:paraId="73817F10" w14:textId="77777777" w:rsidR="00942DFD" w:rsidRDefault="00942DFD" w:rsidP="004732BB"/>
          <w:p w14:paraId="49F47289" w14:textId="77777777" w:rsidR="00942DFD" w:rsidRDefault="00942DFD" w:rsidP="004732BB"/>
          <w:p w14:paraId="41DAD6FF" w14:textId="77777777" w:rsidR="00942DFD" w:rsidRDefault="00942DFD" w:rsidP="004732BB"/>
        </w:tc>
        <w:tc>
          <w:tcPr>
            <w:tcW w:w="1984" w:type="dxa"/>
          </w:tcPr>
          <w:p w14:paraId="0376DDB1" w14:textId="77777777" w:rsidR="00942DFD" w:rsidRDefault="00942DFD" w:rsidP="004732BB"/>
        </w:tc>
        <w:tc>
          <w:tcPr>
            <w:tcW w:w="3828" w:type="dxa"/>
          </w:tcPr>
          <w:p w14:paraId="022375BE" w14:textId="77777777" w:rsidR="00942DFD" w:rsidRDefault="00942DFD" w:rsidP="004732BB"/>
          <w:p w14:paraId="2568B478" w14:textId="77777777" w:rsidR="00942DFD" w:rsidRDefault="00942DFD" w:rsidP="004732BB"/>
          <w:p w14:paraId="3CE02D26" w14:textId="77777777" w:rsidR="00942DFD" w:rsidRDefault="00942DFD" w:rsidP="004732BB"/>
          <w:p w14:paraId="7F30D534" w14:textId="77777777" w:rsidR="00942DFD" w:rsidRDefault="00942DFD" w:rsidP="004732BB"/>
          <w:p w14:paraId="0F703A42" w14:textId="77777777" w:rsidR="00942DFD" w:rsidRDefault="00942DFD" w:rsidP="004732BB"/>
          <w:p w14:paraId="5F77ADF2" w14:textId="77777777" w:rsidR="00942DFD" w:rsidRDefault="00942DFD" w:rsidP="004732BB"/>
          <w:p w14:paraId="0D59110E" w14:textId="77777777" w:rsidR="00942DFD" w:rsidRDefault="00942DFD" w:rsidP="004732BB"/>
          <w:p w14:paraId="2CF00E65" w14:textId="77777777" w:rsidR="00942DFD" w:rsidRDefault="00942DFD" w:rsidP="004732BB"/>
          <w:p w14:paraId="1064F709" w14:textId="77777777" w:rsidR="00942DFD" w:rsidRDefault="00942DFD" w:rsidP="004732BB"/>
          <w:p w14:paraId="0C65CC8B" w14:textId="77777777" w:rsidR="00942DFD" w:rsidRDefault="00942DFD" w:rsidP="004732BB"/>
          <w:p w14:paraId="3864B3C8" w14:textId="77777777" w:rsidR="00942DFD" w:rsidRDefault="00942DFD" w:rsidP="004732BB"/>
          <w:p w14:paraId="0A51DDD8" w14:textId="77777777" w:rsidR="00942DFD" w:rsidRDefault="00942DFD" w:rsidP="004732BB"/>
          <w:p w14:paraId="01B86750" w14:textId="77777777" w:rsidR="00942DFD" w:rsidRDefault="00942DFD" w:rsidP="004732BB"/>
        </w:tc>
        <w:tc>
          <w:tcPr>
            <w:tcW w:w="2268" w:type="dxa"/>
          </w:tcPr>
          <w:p w14:paraId="1A601240" w14:textId="77777777" w:rsidR="00942DFD" w:rsidRDefault="00942DFD" w:rsidP="004732BB"/>
        </w:tc>
      </w:tr>
      <w:tr w:rsidR="00942DFD" w14:paraId="46121B79" w14:textId="77777777" w:rsidTr="00942DFD">
        <w:tc>
          <w:tcPr>
            <w:tcW w:w="1135" w:type="dxa"/>
          </w:tcPr>
          <w:p w14:paraId="5379DAC9" w14:textId="77777777" w:rsidR="00942DFD" w:rsidRDefault="00942DFD" w:rsidP="004732BB">
            <w:r>
              <w:t>Februari</w:t>
            </w:r>
          </w:p>
        </w:tc>
        <w:tc>
          <w:tcPr>
            <w:tcW w:w="1701" w:type="dxa"/>
          </w:tcPr>
          <w:p w14:paraId="04CB3474" w14:textId="77777777" w:rsidR="00942DFD" w:rsidRDefault="00942DFD" w:rsidP="004732BB"/>
          <w:p w14:paraId="02A7FB0B" w14:textId="77777777" w:rsidR="00942DFD" w:rsidRDefault="00942DFD" w:rsidP="004732BB"/>
          <w:p w14:paraId="0156919E" w14:textId="77777777" w:rsidR="00942DFD" w:rsidRDefault="00942DFD" w:rsidP="004732BB"/>
        </w:tc>
        <w:tc>
          <w:tcPr>
            <w:tcW w:w="1984" w:type="dxa"/>
          </w:tcPr>
          <w:p w14:paraId="711D0BDA" w14:textId="77777777" w:rsidR="00942DFD" w:rsidRDefault="00942DFD" w:rsidP="004732BB"/>
        </w:tc>
        <w:tc>
          <w:tcPr>
            <w:tcW w:w="3828" w:type="dxa"/>
          </w:tcPr>
          <w:p w14:paraId="025C968A" w14:textId="77777777" w:rsidR="00942DFD" w:rsidRDefault="00942DFD" w:rsidP="004732BB"/>
          <w:p w14:paraId="3507E59B" w14:textId="77777777" w:rsidR="00942DFD" w:rsidRDefault="00942DFD" w:rsidP="004732BB"/>
          <w:p w14:paraId="0B002B01" w14:textId="77777777" w:rsidR="00942DFD" w:rsidRDefault="00942DFD" w:rsidP="004732BB"/>
          <w:p w14:paraId="207E789E" w14:textId="77777777" w:rsidR="00942DFD" w:rsidRDefault="00942DFD" w:rsidP="004732BB"/>
          <w:p w14:paraId="2EE6022B" w14:textId="77777777" w:rsidR="00942DFD" w:rsidRDefault="00942DFD" w:rsidP="004732BB"/>
          <w:p w14:paraId="48EDEB03" w14:textId="77777777" w:rsidR="00942DFD" w:rsidRDefault="00942DFD" w:rsidP="004732BB"/>
          <w:p w14:paraId="6A5D9F30" w14:textId="77777777" w:rsidR="00942DFD" w:rsidRDefault="00942DFD" w:rsidP="004732BB"/>
          <w:p w14:paraId="24B0F11F" w14:textId="77777777" w:rsidR="00942DFD" w:rsidRDefault="00942DFD" w:rsidP="004732BB"/>
          <w:p w14:paraId="331EEF54" w14:textId="77777777" w:rsidR="00942DFD" w:rsidRDefault="00942DFD" w:rsidP="004732BB"/>
          <w:p w14:paraId="44D044C7" w14:textId="77777777" w:rsidR="00942DFD" w:rsidRDefault="00942DFD" w:rsidP="004732BB"/>
          <w:p w14:paraId="04EB6947" w14:textId="77777777" w:rsidR="00942DFD" w:rsidRDefault="00942DFD" w:rsidP="004732BB"/>
          <w:p w14:paraId="56327A3F" w14:textId="77777777" w:rsidR="00942DFD" w:rsidRDefault="00942DFD" w:rsidP="004732BB"/>
          <w:p w14:paraId="6988983A" w14:textId="77777777" w:rsidR="00942DFD" w:rsidRDefault="00942DFD" w:rsidP="004732BB"/>
        </w:tc>
        <w:tc>
          <w:tcPr>
            <w:tcW w:w="2268" w:type="dxa"/>
          </w:tcPr>
          <w:p w14:paraId="3844E501" w14:textId="77777777" w:rsidR="00942DFD" w:rsidRDefault="00942DFD" w:rsidP="004732BB"/>
        </w:tc>
      </w:tr>
      <w:tr w:rsidR="00942DFD" w14:paraId="70751BEB" w14:textId="77777777" w:rsidTr="00942DFD">
        <w:tc>
          <w:tcPr>
            <w:tcW w:w="1135" w:type="dxa"/>
          </w:tcPr>
          <w:p w14:paraId="3FB4CF11" w14:textId="77777777" w:rsidR="00942DFD" w:rsidRDefault="00942DFD" w:rsidP="004732BB">
            <w:r>
              <w:t>Maart</w:t>
            </w:r>
          </w:p>
        </w:tc>
        <w:tc>
          <w:tcPr>
            <w:tcW w:w="1701" w:type="dxa"/>
          </w:tcPr>
          <w:p w14:paraId="16789E6A" w14:textId="77777777" w:rsidR="00942DFD" w:rsidRDefault="00942DFD" w:rsidP="004732BB"/>
          <w:p w14:paraId="2C61F6D1" w14:textId="77777777" w:rsidR="00942DFD" w:rsidRDefault="00942DFD" w:rsidP="004732BB"/>
          <w:p w14:paraId="45466D24" w14:textId="77777777" w:rsidR="00942DFD" w:rsidRDefault="00942DFD" w:rsidP="004732BB"/>
        </w:tc>
        <w:tc>
          <w:tcPr>
            <w:tcW w:w="1984" w:type="dxa"/>
          </w:tcPr>
          <w:p w14:paraId="39D5E747" w14:textId="77777777" w:rsidR="00942DFD" w:rsidRDefault="00942DFD" w:rsidP="004732BB"/>
        </w:tc>
        <w:tc>
          <w:tcPr>
            <w:tcW w:w="3828" w:type="dxa"/>
          </w:tcPr>
          <w:p w14:paraId="5E166988" w14:textId="77777777" w:rsidR="00942DFD" w:rsidRDefault="00942DFD" w:rsidP="004732BB"/>
          <w:p w14:paraId="1CDB5EF9" w14:textId="77777777" w:rsidR="00942DFD" w:rsidRDefault="00942DFD" w:rsidP="004732BB"/>
          <w:p w14:paraId="26D744C2" w14:textId="77777777" w:rsidR="00942DFD" w:rsidRDefault="00942DFD" w:rsidP="004732BB"/>
          <w:p w14:paraId="2B759933" w14:textId="77777777" w:rsidR="00942DFD" w:rsidRDefault="00942DFD" w:rsidP="004732BB"/>
          <w:p w14:paraId="59830162" w14:textId="77777777" w:rsidR="00942DFD" w:rsidRDefault="00942DFD" w:rsidP="004732BB"/>
          <w:p w14:paraId="11D8EDDD" w14:textId="77777777" w:rsidR="00942DFD" w:rsidRDefault="00942DFD" w:rsidP="004732BB"/>
          <w:p w14:paraId="4A29E1EB" w14:textId="77777777" w:rsidR="00942DFD" w:rsidRDefault="00942DFD" w:rsidP="004732BB"/>
          <w:p w14:paraId="43CCDBC6" w14:textId="77777777" w:rsidR="00942DFD" w:rsidRDefault="00942DFD" w:rsidP="004732BB"/>
          <w:p w14:paraId="251807E2" w14:textId="77777777" w:rsidR="00942DFD" w:rsidRDefault="00942DFD" w:rsidP="004732BB"/>
          <w:p w14:paraId="25F3317C" w14:textId="77777777" w:rsidR="00942DFD" w:rsidRDefault="00942DFD" w:rsidP="004732BB"/>
          <w:p w14:paraId="7DBE275A" w14:textId="77777777" w:rsidR="00942DFD" w:rsidRDefault="00942DFD" w:rsidP="004732BB"/>
          <w:p w14:paraId="02F8A893" w14:textId="77777777" w:rsidR="00942DFD" w:rsidRDefault="00942DFD" w:rsidP="004732BB"/>
          <w:p w14:paraId="1867D311" w14:textId="77777777" w:rsidR="00942DFD" w:rsidRDefault="00942DFD" w:rsidP="004732BB"/>
        </w:tc>
        <w:tc>
          <w:tcPr>
            <w:tcW w:w="2268" w:type="dxa"/>
          </w:tcPr>
          <w:p w14:paraId="6218E77A" w14:textId="77777777" w:rsidR="00942DFD" w:rsidRDefault="00942DFD" w:rsidP="004732BB"/>
        </w:tc>
      </w:tr>
      <w:tr w:rsidR="00942DFD" w14:paraId="1EBA4831" w14:textId="77777777" w:rsidTr="00942DFD">
        <w:tc>
          <w:tcPr>
            <w:tcW w:w="1135" w:type="dxa"/>
          </w:tcPr>
          <w:p w14:paraId="57BCF617" w14:textId="77777777" w:rsidR="00942DFD" w:rsidRDefault="00942DFD" w:rsidP="004732BB">
            <w:r>
              <w:t>April</w:t>
            </w:r>
          </w:p>
        </w:tc>
        <w:tc>
          <w:tcPr>
            <w:tcW w:w="1701" w:type="dxa"/>
          </w:tcPr>
          <w:p w14:paraId="0739A39B" w14:textId="77777777" w:rsidR="00942DFD" w:rsidRDefault="00942DFD" w:rsidP="004732BB"/>
          <w:p w14:paraId="49461D37" w14:textId="77777777" w:rsidR="00942DFD" w:rsidRDefault="00942DFD" w:rsidP="004732BB"/>
          <w:p w14:paraId="21DBB1C1" w14:textId="77777777" w:rsidR="00942DFD" w:rsidRDefault="00942DFD" w:rsidP="004732BB"/>
        </w:tc>
        <w:tc>
          <w:tcPr>
            <w:tcW w:w="1984" w:type="dxa"/>
          </w:tcPr>
          <w:p w14:paraId="043F0CBD" w14:textId="77777777" w:rsidR="00942DFD" w:rsidRDefault="00942DFD" w:rsidP="004732BB"/>
        </w:tc>
        <w:tc>
          <w:tcPr>
            <w:tcW w:w="3828" w:type="dxa"/>
          </w:tcPr>
          <w:p w14:paraId="01D8570D" w14:textId="77777777" w:rsidR="00942DFD" w:rsidRDefault="00942DFD" w:rsidP="004732BB"/>
          <w:p w14:paraId="63903D86" w14:textId="77777777" w:rsidR="00942DFD" w:rsidRDefault="00942DFD" w:rsidP="004732BB"/>
          <w:p w14:paraId="2F95398A" w14:textId="77777777" w:rsidR="00942DFD" w:rsidRDefault="00942DFD" w:rsidP="004732BB"/>
          <w:p w14:paraId="0ACD3748" w14:textId="77777777" w:rsidR="00942DFD" w:rsidRDefault="00942DFD" w:rsidP="004732BB"/>
          <w:p w14:paraId="7DCE77F4" w14:textId="77777777" w:rsidR="00942DFD" w:rsidRDefault="00942DFD" w:rsidP="004732BB"/>
          <w:p w14:paraId="74DCD1AF" w14:textId="77777777" w:rsidR="00942DFD" w:rsidRDefault="00942DFD" w:rsidP="004732BB"/>
          <w:p w14:paraId="56652521" w14:textId="77777777" w:rsidR="00942DFD" w:rsidRDefault="00942DFD" w:rsidP="004732BB"/>
          <w:p w14:paraId="014E34E4" w14:textId="77777777" w:rsidR="00942DFD" w:rsidRDefault="00942DFD" w:rsidP="004732BB"/>
          <w:p w14:paraId="304FB066" w14:textId="77777777" w:rsidR="00942DFD" w:rsidRDefault="00942DFD" w:rsidP="004732BB"/>
          <w:p w14:paraId="7C2EFAEA" w14:textId="77777777" w:rsidR="00942DFD" w:rsidRDefault="00942DFD" w:rsidP="004732BB"/>
          <w:p w14:paraId="315CE1C0" w14:textId="77777777" w:rsidR="00942DFD" w:rsidRDefault="00942DFD" w:rsidP="004732BB"/>
          <w:p w14:paraId="534D52D9" w14:textId="77777777" w:rsidR="00942DFD" w:rsidRDefault="00942DFD" w:rsidP="004732BB"/>
          <w:p w14:paraId="58702F57" w14:textId="77777777" w:rsidR="00942DFD" w:rsidRDefault="00942DFD" w:rsidP="004732BB"/>
        </w:tc>
        <w:tc>
          <w:tcPr>
            <w:tcW w:w="2268" w:type="dxa"/>
          </w:tcPr>
          <w:p w14:paraId="62D4F4A5" w14:textId="77777777" w:rsidR="00942DFD" w:rsidRDefault="00942DFD" w:rsidP="004732BB"/>
        </w:tc>
      </w:tr>
      <w:tr w:rsidR="00942DFD" w14:paraId="78D946D7" w14:textId="77777777" w:rsidTr="00942DFD">
        <w:tc>
          <w:tcPr>
            <w:tcW w:w="1135" w:type="dxa"/>
          </w:tcPr>
          <w:p w14:paraId="6B704901" w14:textId="77777777" w:rsidR="00942DFD" w:rsidRDefault="00942DFD" w:rsidP="004732BB">
            <w:r>
              <w:lastRenderedPageBreak/>
              <w:t>Maand</w:t>
            </w:r>
          </w:p>
        </w:tc>
        <w:tc>
          <w:tcPr>
            <w:tcW w:w="1701" w:type="dxa"/>
          </w:tcPr>
          <w:p w14:paraId="4DAD96F6" w14:textId="77777777" w:rsidR="00942DFD" w:rsidRDefault="00942DFD" w:rsidP="004732BB">
            <w:r>
              <w:t>Nederlandse</w:t>
            </w:r>
          </w:p>
          <w:p w14:paraId="17852EEA" w14:textId="77777777" w:rsidR="00942DFD" w:rsidRDefault="00942DFD" w:rsidP="004732BB">
            <w:r>
              <w:t>Naam</w:t>
            </w:r>
          </w:p>
        </w:tc>
        <w:tc>
          <w:tcPr>
            <w:tcW w:w="1984" w:type="dxa"/>
          </w:tcPr>
          <w:p w14:paraId="6B658EC9" w14:textId="77777777" w:rsidR="00942DFD" w:rsidRDefault="00942DFD" w:rsidP="004732BB">
            <w:r>
              <w:t>Latijnse naam</w:t>
            </w:r>
          </w:p>
        </w:tc>
        <w:tc>
          <w:tcPr>
            <w:tcW w:w="3828" w:type="dxa"/>
          </w:tcPr>
          <w:p w14:paraId="3223B5AC" w14:textId="77777777" w:rsidR="00942DFD" w:rsidRDefault="00942DFD" w:rsidP="004732BB">
            <w:r>
              <w:t>Foto</w:t>
            </w:r>
          </w:p>
        </w:tc>
        <w:tc>
          <w:tcPr>
            <w:tcW w:w="2268" w:type="dxa"/>
          </w:tcPr>
          <w:p w14:paraId="1EFD5CAE" w14:textId="77777777" w:rsidR="00942DFD" w:rsidRDefault="00942DFD" w:rsidP="004732BB">
            <w:r>
              <w:t>Opmerkingen/ bijzonderheden</w:t>
            </w:r>
          </w:p>
        </w:tc>
      </w:tr>
      <w:tr w:rsidR="00942DFD" w14:paraId="393941FF" w14:textId="77777777" w:rsidTr="00942DFD">
        <w:tc>
          <w:tcPr>
            <w:tcW w:w="1135" w:type="dxa"/>
          </w:tcPr>
          <w:p w14:paraId="427F98D2" w14:textId="77777777" w:rsidR="00942DFD" w:rsidRDefault="00995EA8" w:rsidP="004732BB">
            <w:r>
              <w:t>Mei</w:t>
            </w:r>
          </w:p>
        </w:tc>
        <w:tc>
          <w:tcPr>
            <w:tcW w:w="1701" w:type="dxa"/>
          </w:tcPr>
          <w:p w14:paraId="34168DBA" w14:textId="77777777" w:rsidR="00942DFD" w:rsidRDefault="00942DFD" w:rsidP="004732BB"/>
          <w:p w14:paraId="6047DF73" w14:textId="77777777" w:rsidR="00942DFD" w:rsidRDefault="00942DFD" w:rsidP="004732BB"/>
          <w:p w14:paraId="40543889" w14:textId="77777777" w:rsidR="00942DFD" w:rsidRDefault="00942DFD" w:rsidP="004732BB"/>
        </w:tc>
        <w:tc>
          <w:tcPr>
            <w:tcW w:w="1984" w:type="dxa"/>
          </w:tcPr>
          <w:p w14:paraId="7A09BFF9" w14:textId="77777777" w:rsidR="00942DFD" w:rsidRDefault="00942DFD" w:rsidP="004732BB"/>
        </w:tc>
        <w:tc>
          <w:tcPr>
            <w:tcW w:w="3828" w:type="dxa"/>
          </w:tcPr>
          <w:p w14:paraId="6316BC59" w14:textId="77777777" w:rsidR="00942DFD" w:rsidRDefault="00942DFD" w:rsidP="004732BB"/>
          <w:p w14:paraId="7A449D23" w14:textId="77777777" w:rsidR="00942DFD" w:rsidRDefault="00942DFD" w:rsidP="004732BB"/>
          <w:p w14:paraId="354D3CC1" w14:textId="77777777" w:rsidR="00942DFD" w:rsidRDefault="00942DFD" w:rsidP="004732BB"/>
          <w:p w14:paraId="6F208776" w14:textId="77777777" w:rsidR="00942DFD" w:rsidRDefault="00942DFD" w:rsidP="004732BB"/>
          <w:p w14:paraId="4DF9A16B" w14:textId="77777777" w:rsidR="00942DFD" w:rsidRDefault="00942DFD" w:rsidP="004732BB"/>
          <w:p w14:paraId="7CB260E8" w14:textId="77777777" w:rsidR="00942DFD" w:rsidRDefault="00942DFD" w:rsidP="004732BB"/>
          <w:p w14:paraId="623C98B8" w14:textId="77777777" w:rsidR="00942DFD" w:rsidRDefault="00942DFD" w:rsidP="004732BB"/>
          <w:p w14:paraId="49BBAF2C" w14:textId="77777777" w:rsidR="00942DFD" w:rsidRDefault="00942DFD" w:rsidP="004732BB"/>
          <w:p w14:paraId="403C0D24" w14:textId="77777777" w:rsidR="00942DFD" w:rsidRDefault="00942DFD" w:rsidP="004732BB"/>
          <w:p w14:paraId="5AD0F5F8" w14:textId="77777777" w:rsidR="00942DFD" w:rsidRDefault="00942DFD" w:rsidP="004732BB"/>
          <w:p w14:paraId="1D790768" w14:textId="77777777" w:rsidR="00942DFD" w:rsidRDefault="00942DFD" w:rsidP="004732BB"/>
          <w:p w14:paraId="471DF23A" w14:textId="77777777" w:rsidR="00942DFD" w:rsidRDefault="00942DFD" w:rsidP="004732BB"/>
          <w:p w14:paraId="62E285EB" w14:textId="77777777" w:rsidR="00942DFD" w:rsidRDefault="00942DFD" w:rsidP="004732BB"/>
        </w:tc>
        <w:tc>
          <w:tcPr>
            <w:tcW w:w="2268" w:type="dxa"/>
          </w:tcPr>
          <w:p w14:paraId="273862F6" w14:textId="77777777" w:rsidR="00942DFD" w:rsidRDefault="00942DFD" w:rsidP="004732BB"/>
        </w:tc>
      </w:tr>
      <w:tr w:rsidR="00942DFD" w14:paraId="004587E1" w14:textId="77777777" w:rsidTr="00942DFD">
        <w:tc>
          <w:tcPr>
            <w:tcW w:w="1135" w:type="dxa"/>
          </w:tcPr>
          <w:p w14:paraId="64A5AA2D" w14:textId="77777777" w:rsidR="00942DFD" w:rsidRDefault="00995EA8" w:rsidP="00995EA8">
            <w:r>
              <w:t>Juni</w:t>
            </w:r>
          </w:p>
        </w:tc>
        <w:tc>
          <w:tcPr>
            <w:tcW w:w="1701" w:type="dxa"/>
          </w:tcPr>
          <w:p w14:paraId="427E78AF" w14:textId="77777777" w:rsidR="00942DFD" w:rsidRDefault="00942DFD" w:rsidP="004732BB"/>
          <w:p w14:paraId="08E8A07A" w14:textId="77777777" w:rsidR="00942DFD" w:rsidRDefault="00942DFD" w:rsidP="004732BB"/>
          <w:p w14:paraId="5F61260F" w14:textId="77777777" w:rsidR="00942DFD" w:rsidRDefault="00942DFD" w:rsidP="004732BB"/>
        </w:tc>
        <w:tc>
          <w:tcPr>
            <w:tcW w:w="1984" w:type="dxa"/>
          </w:tcPr>
          <w:p w14:paraId="2CFE0111" w14:textId="77777777" w:rsidR="00942DFD" w:rsidRDefault="00942DFD" w:rsidP="004732BB"/>
        </w:tc>
        <w:tc>
          <w:tcPr>
            <w:tcW w:w="3828" w:type="dxa"/>
          </w:tcPr>
          <w:p w14:paraId="277BA712" w14:textId="77777777" w:rsidR="00942DFD" w:rsidRDefault="00942DFD" w:rsidP="004732BB"/>
          <w:p w14:paraId="4DC5125D" w14:textId="77777777" w:rsidR="00942DFD" w:rsidRDefault="00942DFD" w:rsidP="004732BB"/>
          <w:p w14:paraId="1C5E55CD" w14:textId="77777777" w:rsidR="00942DFD" w:rsidRDefault="00942DFD" w:rsidP="004732BB"/>
          <w:p w14:paraId="6A0E4F0B" w14:textId="77777777" w:rsidR="00942DFD" w:rsidRDefault="00942DFD" w:rsidP="004732BB"/>
          <w:p w14:paraId="41FB5454" w14:textId="77777777" w:rsidR="00942DFD" w:rsidRDefault="00942DFD" w:rsidP="004732BB"/>
          <w:p w14:paraId="61DEF39B" w14:textId="77777777" w:rsidR="00942DFD" w:rsidRDefault="00942DFD" w:rsidP="004732BB"/>
          <w:p w14:paraId="41345A06" w14:textId="77777777" w:rsidR="00942DFD" w:rsidRDefault="00942DFD" w:rsidP="004732BB"/>
          <w:p w14:paraId="106E746B" w14:textId="77777777" w:rsidR="00942DFD" w:rsidRDefault="00942DFD" w:rsidP="004732BB"/>
          <w:p w14:paraId="7874F759" w14:textId="77777777" w:rsidR="00942DFD" w:rsidRDefault="00942DFD" w:rsidP="004732BB"/>
          <w:p w14:paraId="3A42004D" w14:textId="77777777" w:rsidR="00942DFD" w:rsidRDefault="00942DFD" w:rsidP="004732BB"/>
          <w:p w14:paraId="11126444" w14:textId="77777777" w:rsidR="00942DFD" w:rsidRDefault="00942DFD" w:rsidP="004732BB"/>
          <w:p w14:paraId="099D3376" w14:textId="77777777" w:rsidR="00942DFD" w:rsidRDefault="00942DFD" w:rsidP="004732BB"/>
          <w:p w14:paraId="6ECBF687" w14:textId="77777777" w:rsidR="00942DFD" w:rsidRDefault="00942DFD" w:rsidP="004732BB"/>
        </w:tc>
        <w:tc>
          <w:tcPr>
            <w:tcW w:w="2268" w:type="dxa"/>
          </w:tcPr>
          <w:p w14:paraId="21BD8FE2" w14:textId="77777777" w:rsidR="00942DFD" w:rsidRDefault="00942DFD" w:rsidP="004732BB"/>
        </w:tc>
      </w:tr>
      <w:tr w:rsidR="00942DFD" w14:paraId="501AF0AF" w14:textId="77777777" w:rsidTr="00942DFD">
        <w:tc>
          <w:tcPr>
            <w:tcW w:w="1135" w:type="dxa"/>
          </w:tcPr>
          <w:p w14:paraId="067A6DC0" w14:textId="77777777" w:rsidR="00942DFD" w:rsidRDefault="00995EA8" w:rsidP="004732BB">
            <w:r>
              <w:t>Juli</w:t>
            </w:r>
          </w:p>
        </w:tc>
        <w:tc>
          <w:tcPr>
            <w:tcW w:w="1701" w:type="dxa"/>
          </w:tcPr>
          <w:p w14:paraId="21D11C45" w14:textId="77777777" w:rsidR="00942DFD" w:rsidRDefault="00942DFD" w:rsidP="004732BB"/>
          <w:p w14:paraId="6E3649C8" w14:textId="77777777" w:rsidR="00942DFD" w:rsidRDefault="00942DFD" w:rsidP="004732BB"/>
          <w:p w14:paraId="33B978F4" w14:textId="77777777" w:rsidR="00942DFD" w:rsidRDefault="00942DFD" w:rsidP="004732BB"/>
        </w:tc>
        <w:tc>
          <w:tcPr>
            <w:tcW w:w="1984" w:type="dxa"/>
          </w:tcPr>
          <w:p w14:paraId="6D61EB19" w14:textId="77777777" w:rsidR="00942DFD" w:rsidRDefault="00942DFD" w:rsidP="004732BB"/>
        </w:tc>
        <w:tc>
          <w:tcPr>
            <w:tcW w:w="3828" w:type="dxa"/>
          </w:tcPr>
          <w:p w14:paraId="608522B4" w14:textId="77777777" w:rsidR="00942DFD" w:rsidRDefault="00942DFD" w:rsidP="004732BB"/>
          <w:p w14:paraId="6E9140B5" w14:textId="77777777" w:rsidR="00942DFD" w:rsidRDefault="00942DFD" w:rsidP="004732BB"/>
          <w:p w14:paraId="556C607B" w14:textId="77777777" w:rsidR="00942DFD" w:rsidRDefault="00942DFD" w:rsidP="004732BB"/>
          <w:p w14:paraId="39BE2AEC" w14:textId="77777777" w:rsidR="00942DFD" w:rsidRDefault="00942DFD" w:rsidP="004732BB"/>
          <w:p w14:paraId="4F816A36" w14:textId="77777777" w:rsidR="00942DFD" w:rsidRDefault="00942DFD" w:rsidP="004732BB"/>
          <w:p w14:paraId="32D48896" w14:textId="77777777" w:rsidR="00942DFD" w:rsidRDefault="00942DFD" w:rsidP="004732BB"/>
          <w:p w14:paraId="1E88BCB5" w14:textId="77777777" w:rsidR="00942DFD" w:rsidRDefault="00942DFD" w:rsidP="004732BB"/>
          <w:p w14:paraId="7EBC39E7" w14:textId="77777777" w:rsidR="00942DFD" w:rsidRDefault="00942DFD" w:rsidP="004732BB"/>
          <w:p w14:paraId="16063E11" w14:textId="77777777" w:rsidR="00942DFD" w:rsidRDefault="00942DFD" w:rsidP="004732BB"/>
          <w:p w14:paraId="0887E26D" w14:textId="77777777" w:rsidR="00942DFD" w:rsidRDefault="00942DFD" w:rsidP="004732BB"/>
          <w:p w14:paraId="600637AD" w14:textId="77777777" w:rsidR="00942DFD" w:rsidRDefault="00942DFD" w:rsidP="004732BB"/>
          <w:p w14:paraId="6992DE02" w14:textId="77777777" w:rsidR="00942DFD" w:rsidRDefault="00942DFD" w:rsidP="004732BB"/>
          <w:p w14:paraId="425BDDB9" w14:textId="77777777" w:rsidR="00942DFD" w:rsidRDefault="00942DFD" w:rsidP="004732BB"/>
        </w:tc>
        <w:tc>
          <w:tcPr>
            <w:tcW w:w="2268" w:type="dxa"/>
          </w:tcPr>
          <w:p w14:paraId="5955EABB" w14:textId="77777777" w:rsidR="00942DFD" w:rsidRDefault="00942DFD" w:rsidP="004732BB"/>
        </w:tc>
      </w:tr>
      <w:tr w:rsidR="00942DFD" w14:paraId="2AC5ADA7" w14:textId="77777777" w:rsidTr="00942DFD">
        <w:tc>
          <w:tcPr>
            <w:tcW w:w="1135" w:type="dxa"/>
          </w:tcPr>
          <w:p w14:paraId="349040DE" w14:textId="77777777" w:rsidR="00942DFD" w:rsidRDefault="00995EA8" w:rsidP="004732BB">
            <w:r>
              <w:t>Augustus</w:t>
            </w:r>
          </w:p>
        </w:tc>
        <w:tc>
          <w:tcPr>
            <w:tcW w:w="1701" w:type="dxa"/>
          </w:tcPr>
          <w:p w14:paraId="1D154F94" w14:textId="77777777" w:rsidR="00942DFD" w:rsidRDefault="00942DFD" w:rsidP="004732BB"/>
          <w:p w14:paraId="559AACD1" w14:textId="77777777" w:rsidR="00942DFD" w:rsidRDefault="00942DFD" w:rsidP="004732BB"/>
          <w:p w14:paraId="29E4B5C7" w14:textId="77777777" w:rsidR="00942DFD" w:rsidRDefault="00942DFD" w:rsidP="004732BB"/>
        </w:tc>
        <w:tc>
          <w:tcPr>
            <w:tcW w:w="1984" w:type="dxa"/>
          </w:tcPr>
          <w:p w14:paraId="461E63B1" w14:textId="77777777" w:rsidR="00942DFD" w:rsidRDefault="00942DFD" w:rsidP="004732BB"/>
        </w:tc>
        <w:tc>
          <w:tcPr>
            <w:tcW w:w="3828" w:type="dxa"/>
          </w:tcPr>
          <w:p w14:paraId="16E35352" w14:textId="77777777" w:rsidR="00942DFD" w:rsidRDefault="00942DFD" w:rsidP="004732BB"/>
          <w:p w14:paraId="2A003859" w14:textId="77777777" w:rsidR="00942DFD" w:rsidRDefault="00942DFD" w:rsidP="004732BB"/>
          <w:p w14:paraId="657E73B7" w14:textId="77777777" w:rsidR="00942DFD" w:rsidRDefault="00942DFD" w:rsidP="004732BB"/>
          <w:p w14:paraId="3F2A14F6" w14:textId="77777777" w:rsidR="00942DFD" w:rsidRDefault="00942DFD" w:rsidP="004732BB"/>
          <w:p w14:paraId="4C730745" w14:textId="77777777" w:rsidR="00942DFD" w:rsidRDefault="00942DFD" w:rsidP="004732BB"/>
          <w:p w14:paraId="73EABD1A" w14:textId="77777777" w:rsidR="00942DFD" w:rsidRDefault="00942DFD" w:rsidP="004732BB"/>
          <w:p w14:paraId="0F6582E3" w14:textId="77777777" w:rsidR="00942DFD" w:rsidRDefault="00942DFD" w:rsidP="004732BB"/>
          <w:p w14:paraId="445AFC6E" w14:textId="77777777" w:rsidR="00942DFD" w:rsidRDefault="00942DFD" w:rsidP="004732BB"/>
          <w:p w14:paraId="7192EA1D" w14:textId="77777777" w:rsidR="00942DFD" w:rsidRDefault="00942DFD" w:rsidP="004732BB"/>
          <w:p w14:paraId="2C2C58CA" w14:textId="77777777" w:rsidR="00942DFD" w:rsidRDefault="00942DFD" w:rsidP="004732BB"/>
          <w:p w14:paraId="3C5719C5" w14:textId="77777777" w:rsidR="00942DFD" w:rsidRDefault="00942DFD" w:rsidP="004732BB"/>
          <w:p w14:paraId="748472FB" w14:textId="77777777" w:rsidR="00942DFD" w:rsidRDefault="00942DFD" w:rsidP="004732BB"/>
          <w:p w14:paraId="183BEDEA" w14:textId="77777777" w:rsidR="00942DFD" w:rsidRDefault="00942DFD" w:rsidP="004732BB"/>
        </w:tc>
        <w:tc>
          <w:tcPr>
            <w:tcW w:w="2268" w:type="dxa"/>
          </w:tcPr>
          <w:p w14:paraId="4E22DEAF" w14:textId="77777777" w:rsidR="00942DFD" w:rsidRDefault="00942DFD" w:rsidP="004732BB"/>
        </w:tc>
      </w:tr>
      <w:tr w:rsidR="00942DFD" w14:paraId="06C30C2E" w14:textId="77777777" w:rsidTr="004732BB">
        <w:tc>
          <w:tcPr>
            <w:tcW w:w="1135" w:type="dxa"/>
          </w:tcPr>
          <w:p w14:paraId="7CA39D7B" w14:textId="77777777" w:rsidR="00942DFD" w:rsidRDefault="00942DFD" w:rsidP="004732BB">
            <w:r>
              <w:lastRenderedPageBreak/>
              <w:t>Maand</w:t>
            </w:r>
          </w:p>
        </w:tc>
        <w:tc>
          <w:tcPr>
            <w:tcW w:w="1701" w:type="dxa"/>
          </w:tcPr>
          <w:p w14:paraId="2BDD7245" w14:textId="77777777" w:rsidR="00942DFD" w:rsidRDefault="00942DFD" w:rsidP="004732BB">
            <w:r>
              <w:t>Nederlandse</w:t>
            </w:r>
          </w:p>
          <w:p w14:paraId="69757AD5" w14:textId="77777777" w:rsidR="00942DFD" w:rsidRDefault="00942DFD" w:rsidP="004732BB">
            <w:r>
              <w:t>Naam</w:t>
            </w:r>
          </w:p>
        </w:tc>
        <w:tc>
          <w:tcPr>
            <w:tcW w:w="1984" w:type="dxa"/>
          </w:tcPr>
          <w:p w14:paraId="5AF63F4E" w14:textId="77777777" w:rsidR="00942DFD" w:rsidRDefault="00942DFD" w:rsidP="004732BB">
            <w:r>
              <w:t>Latijnse naam</w:t>
            </w:r>
          </w:p>
        </w:tc>
        <w:tc>
          <w:tcPr>
            <w:tcW w:w="3828" w:type="dxa"/>
          </w:tcPr>
          <w:p w14:paraId="33E76BD4" w14:textId="77777777" w:rsidR="00942DFD" w:rsidRDefault="00942DFD" w:rsidP="004732BB">
            <w:r>
              <w:t>Foto</w:t>
            </w:r>
          </w:p>
        </w:tc>
        <w:tc>
          <w:tcPr>
            <w:tcW w:w="2268" w:type="dxa"/>
          </w:tcPr>
          <w:p w14:paraId="50206B59" w14:textId="77777777" w:rsidR="00942DFD" w:rsidRDefault="00942DFD" w:rsidP="004732BB">
            <w:r>
              <w:t>Opmerkingen/ bijzonderheden</w:t>
            </w:r>
          </w:p>
        </w:tc>
      </w:tr>
      <w:tr w:rsidR="00942DFD" w14:paraId="20203DA6" w14:textId="77777777" w:rsidTr="004732BB">
        <w:tc>
          <w:tcPr>
            <w:tcW w:w="1135" w:type="dxa"/>
          </w:tcPr>
          <w:p w14:paraId="03B6E1D5" w14:textId="77777777" w:rsidR="00942DFD" w:rsidRDefault="00995EA8" w:rsidP="004732BB">
            <w:r>
              <w:t>September</w:t>
            </w:r>
          </w:p>
        </w:tc>
        <w:tc>
          <w:tcPr>
            <w:tcW w:w="1701" w:type="dxa"/>
          </w:tcPr>
          <w:p w14:paraId="1A0266CC" w14:textId="77777777" w:rsidR="00942DFD" w:rsidRDefault="00942DFD" w:rsidP="004732BB"/>
          <w:p w14:paraId="692E5F59" w14:textId="77777777" w:rsidR="00942DFD" w:rsidRDefault="00942DFD" w:rsidP="004732BB"/>
          <w:p w14:paraId="330CBEDC" w14:textId="77777777" w:rsidR="00942DFD" w:rsidRDefault="00942DFD" w:rsidP="004732BB"/>
        </w:tc>
        <w:tc>
          <w:tcPr>
            <w:tcW w:w="1984" w:type="dxa"/>
          </w:tcPr>
          <w:p w14:paraId="0B02DC7C" w14:textId="77777777" w:rsidR="00942DFD" w:rsidRDefault="00942DFD" w:rsidP="004732BB"/>
        </w:tc>
        <w:tc>
          <w:tcPr>
            <w:tcW w:w="3828" w:type="dxa"/>
          </w:tcPr>
          <w:p w14:paraId="07D13D5E" w14:textId="77777777" w:rsidR="00942DFD" w:rsidRDefault="00942DFD" w:rsidP="004732BB"/>
          <w:p w14:paraId="012BFB18" w14:textId="77777777" w:rsidR="00942DFD" w:rsidRDefault="00942DFD" w:rsidP="004732BB"/>
          <w:p w14:paraId="0F4C8730" w14:textId="77777777" w:rsidR="00942DFD" w:rsidRDefault="00942DFD" w:rsidP="004732BB"/>
          <w:p w14:paraId="05EAEA26" w14:textId="77777777" w:rsidR="00942DFD" w:rsidRDefault="00942DFD" w:rsidP="004732BB"/>
          <w:p w14:paraId="20256B24" w14:textId="77777777" w:rsidR="00942DFD" w:rsidRDefault="00942DFD" w:rsidP="004732BB"/>
          <w:p w14:paraId="568C102B" w14:textId="77777777" w:rsidR="00942DFD" w:rsidRDefault="00942DFD" w:rsidP="004732BB"/>
          <w:p w14:paraId="565519C6" w14:textId="77777777" w:rsidR="00942DFD" w:rsidRDefault="00942DFD" w:rsidP="004732BB"/>
          <w:p w14:paraId="19CAA27D" w14:textId="77777777" w:rsidR="00942DFD" w:rsidRDefault="00942DFD" w:rsidP="004732BB"/>
          <w:p w14:paraId="0DC85BEC" w14:textId="77777777" w:rsidR="00942DFD" w:rsidRDefault="00942DFD" w:rsidP="004732BB"/>
          <w:p w14:paraId="5A7B1D49" w14:textId="77777777" w:rsidR="00942DFD" w:rsidRDefault="00942DFD" w:rsidP="004732BB"/>
          <w:p w14:paraId="401F6E55" w14:textId="77777777" w:rsidR="00942DFD" w:rsidRDefault="00942DFD" w:rsidP="004732BB"/>
          <w:p w14:paraId="10D8938A" w14:textId="77777777" w:rsidR="00942DFD" w:rsidRDefault="00942DFD" w:rsidP="004732BB"/>
          <w:p w14:paraId="5FA0D4BF" w14:textId="77777777" w:rsidR="00942DFD" w:rsidRDefault="00942DFD" w:rsidP="004732BB"/>
        </w:tc>
        <w:tc>
          <w:tcPr>
            <w:tcW w:w="2268" w:type="dxa"/>
          </w:tcPr>
          <w:p w14:paraId="380E8565" w14:textId="77777777" w:rsidR="00942DFD" w:rsidRDefault="00942DFD" w:rsidP="004732BB"/>
        </w:tc>
      </w:tr>
      <w:tr w:rsidR="00942DFD" w14:paraId="4B28EB85" w14:textId="77777777" w:rsidTr="004732BB">
        <w:tc>
          <w:tcPr>
            <w:tcW w:w="1135" w:type="dxa"/>
          </w:tcPr>
          <w:p w14:paraId="0FE9C780" w14:textId="77777777" w:rsidR="00942DFD" w:rsidRDefault="00995EA8" w:rsidP="004732BB">
            <w:r>
              <w:t>Oktober</w:t>
            </w:r>
          </w:p>
        </w:tc>
        <w:tc>
          <w:tcPr>
            <w:tcW w:w="1701" w:type="dxa"/>
          </w:tcPr>
          <w:p w14:paraId="169723D6" w14:textId="77777777" w:rsidR="00942DFD" w:rsidRDefault="00942DFD" w:rsidP="004732BB"/>
          <w:p w14:paraId="3F469445" w14:textId="77777777" w:rsidR="00942DFD" w:rsidRDefault="00942DFD" w:rsidP="004732BB"/>
          <w:p w14:paraId="11B2F881" w14:textId="77777777" w:rsidR="00942DFD" w:rsidRDefault="00942DFD" w:rsidP="004732BB"/>
        </w:tc>
        <w:tc>
          <w:tcPr>
            <w:tcW w:w="1984" w:type="dxa"/>
          </w:tcPr>
          <w:p w14:paraId="19F433C0" w14:textId="77777777" w:rsidR="00942DFD" w:rsidRDefault="00942DFD" w:rsidP="004732BB"/>
        </w:tc>
        <w:tc>
          <w:tcPr>
            <w:tcW w:w="3828" w:type="dxa"/>
          </w:tcPr>
          <w:p w14:paraId="4871F9C8" w14:textId="77777777" w:rsidR="00942DFD" w:rsidRDefault="00942DFD" w:rsidP="004732BB"/>
          <w:p w14:paraId="57884DDD" w14:textId="77777777" w:rsidR="00942DFD" w:rsidRDefault="00942DFD" w:rsidP="004732BB"/>
          <w:p w14:paraId="231FF9D1" w14:textId="77777777" w:rsidR="00942DFD" w:rsidRDefault="00942DFD" w:rsidP="004732BB"/>
          <w:p w14:paraId="1CBF9B4C" w14:textId="77777777" w:rsidR="00942DFD" w:rsidRDefault="00942DFD" w:rsidP="004732BB"/>
          <w:p w14:paraId="7DB57A50" w14:textId="77777777" w:rsidR="00942DFD" w:rsidRDefault="00942DFD" w:rsidP="004732BB"/>
          <w:p w14:paraId="362248BF" w14:textId="77777777" w:rsidR="00942DFD" w:rsidRDefault="00942DFD" w:rsidP="004732BB"/>
          <w:p w14:paraId="5C4DA0A0" w14:textId="77777777" w:rsidR="00942DFD" w:rsidRDefault="00942DFD" w:rsidP="004732BB"/>
          <w:p w14:paraId="291800C7" w14:textId="77777777" w:rsidR="00942DFD" w:rsidRDefault="00942DFD" w:rsidP="004732BB"/>
          <w:p w14:paraId="18E2A64A" w14:textId="77777777" w:rsidR="00942DFD" w:rsidRDefault="00942DFD" w:rsidP="004732BB"/>
          <w:p w14:paraId="4A12301C" w14:textId="77777777" w:rsidR="00942DFD" w:rsidRDefault="00942DFD" w:rsidP="004732BB"/>
          <w:p w14:paraId="36CC8A19" w14:textId="77777777" w:rsidR="00942DFD" w:rsidRDefault="00942DFD" w:rsidP="004732BB"/>
          <w:p w14:paraId="5FDAB872" w14:textId="77777777" w:rsidR="00942DFD" w:rsidRDefault="00942DFD" w:rsidP="004732BB"/>
          <w:p w14:paraId="64E2E5AC" w14:textId="77777777" w:rsidR="00942DFD" w:rsidRDefault="00942DFD" w:rsidP="004732BB"/>
        </w:tc>
        <w:tc>
          <w:tcPr>
            <w:tcW w:w="2268" w:type="dxa"/>
          </w:tcPr>
          <w:p w14:paraId="6F91E5C7" w14:textId="77777777" w:rsidR="00942DFD" w:rsidRDefault="00942DFD" w:rsidP="004732BB"/>
        </w:tc>
      </w:tr>
      <w:tr w:rsidR="00942DFD" w14:paraId="62696C7C" w14:textId="77777777" w:rsidTr="004732BB">
        <w:tc>
          <w:tcPr>
            <w:tcW w:w="1135" w:type="dxa"/>
          </w:tcPr>
          <w:p w14:paraId="7BE01A44" w14:textId="77777777" w:rsidR="00942DFD" w:rsidRDefault="00995EA8" w:rsidP="004732BB">
            <w:r>
              <w:t>November</w:t>
            </w:r>
          </w:p>
        </w:tc>
        <w:tc>
          <w:tcPr>
            <w:tcW w:w="1701" w:type="dxa"/>
          </w:tcPr>
          <w:p w14:paraId="5F5C9172" w14:textId="77777777" w:rsidR="00942DFD" w:rsidRDefault="00942DFD" w:rsidP="004732BB"/>
          <w:p w14:paraId="7D44AE3C" w14:textId="77777777" w:rsidR="00942DFD" w:rsidRDefault="00942DFD" w:rsidP="004732BB"/>
          <w:p w14:paraId="4EDD1C3F" w14:textId="77777777" w:rsidR="00942DFD" w:rsidRDefault="00942DFD" w:rsidP="004732BB"/>
        </w:tc>
        <w:tc>
          <w:tcPr>
            <w:tcW w:w="1984" w:type="dxa"/>
          </w:tcPr>
          <w:p w14:paraId="13917ED2" w14:textId="77777777" w:rsidR="00942DFD" w:rsidRDefault="00942DFD" w:rsidP="004732BB"/>
        </w:tc>
        <w:tc>
          <w:tcPr>
            <w:tcW w:w="3828" w:type="dxa"/>
          </w:tcPr>
          <w:p w14:paraId="4FBB0146" w14:textId="77777777" w:rsidR="00942DFD" w:rsidRDefault="00942DFD" w:rsidP="004732BB"/>
          <w:p w14:paraId="542CC31B" w14:textId="77777777" w:rsidR="00942DFD" w:rsidRDefault="00942DFD" w:rsidP="004732BB"/>
          <w:p w14:paraId="5445B321" w14:textId="77777777" w:rsidR="00942DFD" w:rsidRDefault="00942DFD" w:rsidP="004732BB"/>
          <w:p w14:paraId="10F5EE67" w14:textId="77777777" w:rsidR="00942DFD" w:rsidRDefault="00942DFD" w:rsidP="004732BB"/>
          <w:p w14:paraId="45C7B118" w14:textId="77777777" w:rsidR="00942DFD" w:rsidRDefault="00942DFD" w:rsidP="004732BB"/>
          <w:p w14:paraId="18E1D118" w14:textId="77777777" w:rsidR="00942DFD" w:rsidRDefault="00942DFD" w:rsidP="004732BB"/>
          <w:p w14:paraId="2A1F445C" w14:textId="77777777" w:rsidR="00942DFD" w:rsidRDefault="00942DFD" w:rsidP="004732BB"/>
          <w:p w14:paraId="0C8E5192" w14:textId="77777777" w:rsidR="00942DFD" w:rsidRDefault="00942DFD" w:rsidP="004732BB"/>
          <w:p w14:paraId="4ADC00D7" w14:textId="77777777" w:rsidR="00942DFD" w:rsidRDefault="00942DFD" w:rsidP="004732BB"/>
          <w:p w14:paraId="751917C9" w14:textId="77777777" w:rsidR="00942DFD" w:rsidRDefault="00942DFD" w:rsidP="004732BB"/>
          <w:p w14:paraId="5EB2787F" w14:textId="77777777" w:rsidR="00942DFD" w:rsidRDefault="00942DFD" w:rsidP="004732BB"/>
          <w:p w14:paraId="7FC5915A" w14:textId="77777777" w:rsidR="00942DFD" w:rsidRDefault="00942DFD" w:rsidP="004732BB"/>
          <w:p w14:paraId="59661524" w14:textId="77777777" w:rsidR="00942DFD" w:rsidRDefault="00942DFD" w:rsidP="004732BB"/>
        </w:tc>
        <w:tc>
          <w:tcPr>
            <w:tcW w:w="2268" w:type="dxa"/>
          </w:tcPr>
          <w:p w14:paraId="3C45F233" w14:textId="77777777" w:rsidR="00942DFD" w:rsidRDefault="00942DFD" w:rsidP="004732BB"/>
        </w:tc>
      </w:tr>
      <w:tr w:rsidR="00942DFD" w14:paraId="2B0F9E20" w14:textId="77777777" w:rsidTr="004732BB">
        <w:tc>
          <w:tcPr>
            <w:tcW w:w="1135" w:type="dxa"/>
          </w:tcPr>
          <w:p w14:paraId="0173C8B6" w14:textId="77777777" w:rsidR="00942DFD" w:rsidRDefault="00995EA8" w:rsidP="004732BB">
            <w:r>
              <w:t>December</w:t>
            </w:r>
          </w:p>
        </w:tc>
        <w:tc>
          <w:tcPr>
            <w:tcW w:w="1701" w:type="dxa"/>
          </w:tcPr>
          <w:p w14:paraId="51E7A4AA" w14:textId="77777777" w:rsidR="00942DFD" w:rsidRDefault="00942DFD" w:rsidP="004732BB"/>
          <w:p w14:paraId="3EA4F097" w14:textId="77777777" w:rsidR="00942DFD" w:rsidRDefault="00942DFD" w:rsidP="004732BB"/>
          <w:p w14:paraId="58AEA633" w14:textId="77777777" w:rsidR="00942DFD" w:rsidRDefault="00942DFD" w:rsidP="004732BB"/>
        </w:tc>
        <w:tc>
          <w:tcPr>
            <w:tcW w:w="1984" w:type="dxa"/>
          </w:tcPr>
          <w:p w14:paraId="3F2AC819" w14:textId="77777777" w:rsidR="00942DFD" w:rsidRDefault="00942DFD" w:rsidP="004732BB"/>
        </w:tc>
        <w:tc>
          <w:tcPr>
            <w:tcW w:w="3828" w:type="dxa"/>
          </w:tcPr>
          <w:p w14:paraId="674B2B31" w14:textId="77777777" w:rsidR="00942DFD" w:rsidRDefault="00942DFD" w:rsidP="004732BB"/>
          <w:p w14:paraId="49C4D4E9" w14:textId="77777777" w:rsidR="00942DFD" w:rsidRDefault="00942DFD" w:rsidP="004732BB"/>
          <w:p w14:paraId="1F28CDE1" w14:textId="77777777" w:rsidR="00942DFD" w:rsidRDefault="00942DFD" w:rsidP="004732BB"/>
          <w:p w14:paraId="7B6F0567" w14:textId="77777777" w:rsidR="00942DFD" w:rsidRDefault="00942DFD" w:rsidP="004732BB"/>
          <w:p w14:paraId="6D2F4A5C" w14:textId="77777777" w:rsidR="00942DFD" w:rsidRDefault="00942DFD" w:rsidP="004732BB"/>
          <w:p w14:paraId="4A4494B2" w14:textId="77777777" w:rsidR="00942DFD" w:rsidRDefault="00942DFD" w:rsidP="004732BB"/>
          <w:p w14:paraId="44095272" w14:textId="77777777" w:rsidR="00942DFD" w:rsidRDefault="00942DFD" w:rsidP="004732BB"/>
          <w:p w14:paraId="34ACBAD4" w14:textId="77777777" w:rsidR="00942DFD" w:rsidRDefault="00942DFD" w:rsidP="004732BB"/>
          <w:p w14:paraId="61882191" w14:textId="77777777" w:rsidR="00942DFD" w:rsidRDefault="00942DFD" w:rsidP="004732BB"/>
          <w:p w14:paraId="3E7CAD9D" w14:textId="77777777" w:rsidR="00942DFD" w:rsidRDefault="00942DFD" w:rsidP="004732BB"/>
          <w:p w14:paraId="501D3621" w14:textId="77777777" w:rsidR="00942DFD" w:rsidRDefault="00942DFD" w:rsidP="004732BB"/>
          <w:p w14:paraId="0BB25E84" w14:textId="77777777" w:rsidR="00942DFD" w:rsidRDefault="00942DFD" w:rsidP="004732BB"/>
          <w:p w14:paraId="54E0AF37" w14:textId="77777777" w:rsidR="00942DFD" w:rsidRDefault="00942DFD" w:rsidP="004732BB"/>
        </w:tc>
        <w:tc>
          <w:tcPr>
            <w:tcW w:w="2268" w:type="dxa"/>
          </w:tcPr>
          <w:p w14:paraId="4AAEB2D6" w14:textId="77777777" w:rsidR="00942DFD" w:rsidRDefault="00942DFD" w:rsidP="004732BB"/>
        </w:tc>
      </w:tr>
    </w:tbl>
    <w:p w14:paraId="1131F810" w14:textId="77777777" w:rsidR="008E58F5" w:rsidRDefault="008E58F5" w:rsidP="00995EA8">
      <w:pPr>
        <w:rPr>
          <w:rFonts w:ascii="Arial" w:hAnsi="Arial" w:cs="Arial"/>
          <w:b/>
          <w:color w:val="000000" w:themeColor="text1"/>
          <w:sz w:val="24"/>
          <w:szCs w:val="24"/>
        </w:rPr>
      </w:pPr>
    </w:p>
    <w:sectPr w:rsidR="008E58F5" w:rsidSect="00513B8D">
      <w:headerReference w:type="default" r:id="rId39"/>
      <w:footerReference w:type="default" r:id="rId40"/>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CBB969" w14:textId="77777777" w:rsidR="00942DFD" w:rsidRDefault="00942DFD" w:rsidP="0036770B">
      <w:pPr>
        <w:spacing w:after="0" w:line="240" w:lineRule="auto"/>
      </w:pPr>
      <w:r>
        <w:separator/>
      </w:r>
    </w:p>
  </w:endnote>
  <w:endnote w:type="continuationSeparator" w:id="0">
    <w:p w14:paraId="2501F747" w14:textId="77777777" w:rsidR="00942DFD" w:rsidRDefault="00942DFD" w:rsidP="00367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CE66" w14:textId="77777777" w:rsidR="00D4491C" w:rsidRDefault="00D4491C">
    <w:pPr>
      <w:pStyle w:val="Voettekst"/>
    </w:pPr>
    <w:r>
      <w:rPr>
        <w:noProof/>
        <w:lang w:eastAsia="nl-NL"/>
      </w:rPr>
      <w:drawing>
        <wp:anchor distT="0" distB="0" distL="114300" distR="114300" simplePos="0" relativeHeight="251668480" behindDoc="0" locked="0" layoutInCell="1" allowOverlap="1" wp14:anchorId="10FABBC9" wp14:editId="7E02C71D">
          <wp:simplePos x="0" y="0"/>
          <wp:positionH relativeFrom="column">
            <wp:posOffset>-396875</wp:posOffset>
          </wp:positionH>
          <wp:positionV relativeFrom="paragraph">
            <wp:posOffset>61595</wp:posOffset>
          </wp:positionV>
          <wp:extent cx="922020" cy="349885"/>
          <wp:effectExtent l="0" t="0" r="0" b="0"/>
          <wp:wrapSquare wrapText="bothSides"/>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EndPr/>
      <w:sdtContent>
        <w:r>
          <w:rPr>
            <w:noProof/>
            <w:lang w:eastAsia="nl-NL"/>
          </w:rPr>
          <mc:AlternateContent>
            <mc:Choice Requires="wps">
              <w:drawing>
                <wp:anchor distT="0" distB="0" distL="114300" distR="114300" simplePos="0" relativeHeight="251640320" behindDoc="0" locked="0" layoutInCell="1" allowOverlap="1" wp14:anchorId="4B9D8D1C" wp14:editId="763B4276">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0135542" w14:textId="1B597BB0"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774D9" w:rsidRPr="004774D9">
                                <w:rPr>
                                  <w:noProof/>
                                  <w:color w:val="ED7D31" w:themeColor="accent2"/>
                                </w:rPr>
                                <w:t>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B9D8D1C" id="Rechthoek 218" o:spid="_x0000_s1037" style="position:absolute;margin-left:0;margin-top:0;width:44.55pt;height:15.1pt;rotation:180;flip:x;z-index:25164032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amyAIAAMw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K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" filled="f" fillcolor="#c0504d" stroked="f" strokecolor="#5c83b4" strokeweight="2.25pt">
                  <v:textbox inset=",0,,0">
                    <w:txbxContent>
                      <w:p w14:paraId="10135542" w14:textId="1B597BB0"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4774D9" w:rsidRPr="004774D9">
                          <w:rPr>
                            <w:noProof/>
                            <w:color w:val="ED7D31" w:themeColor="accent2"/>
                          </w:rPr>
                          <w:t>7</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DAE74" w14:textId="77777777" w:rsidR="00942DFD" w:rsidRDefault="00942DFD" w:rsidP="0036770B">
      <w:pPr>
        <w:spacing w:after="0" w:line="240" w:lineRule="auto"/>
      </w:pPr>
      <w:r>
        <w:separator/>
      </w:r>
    </w:p>
  </w:footnote>
  <w:footnote w:type="continuationSeparator" w:id="0">
    <w:p w14:paraId="6AF68B7C" w14:textId="77777777" w:rsidR="00942DFD" w:rsidRDefault="00942DFD" w:rsidP="00367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2547A" w14:textId="77777777" w:rsidR="001C46D2" w:rsidRDefault="00F02331">
    <w:pPr>
      <w:pStyle w:val="Koptekst"/>
    </w:pPr>
    <w:r>
      <w:rPr>
        <w:noProof/>
        <w:lang w:eastAsia="nl-NL"/>
      </w:rPr>
      <mc:AlternateContent>
        <mc:Choice Requires="wpg">
          <w:drawing>
            <wp:anchor distT="0" distB="0" distL="114300" distR="114300" simplePos="0" relativeHeight="251665408" behindDoc="0" locked="0" layoutInCell="1" allowOverlap="1" wp14:anchorId="1CC258E9" wp14:editId="66D9A87A">
              <wp:simplePos x="0" y="0"/>
              <wp:positionH relativeFrom="column">
                <wp:posOffset>2216785</wp:posOffset>
              </wp:positionH>
              <wp:positionV relativeFrom="paragraph">
                <wp:posOffset>-129540</wp:posOffset>
              </wp:positionV>
              <wp:extent cx="1196340" cy="511810"/>
              <wp:effectExtent l="0" t="0" r="22860" b="21590"/>
              <wp:wrapNone/>
              <wp:docPr id="5" name="Groep 5"/>
              <wp:cNvGraphicFramePr/>
              <a:graphic xmlns:a="http://schemas.openxmlformats.org/drawingml/2006/main">
                <a:graphicData uri="http://schemas.microsoft.com/office/word/2010/wordprocessingGroup">
                  <wpg:wgp>
                    <wpg:cNvGrpSpPr/>
                    <wpg:grpSpPr>
                      <a:xfrm>
                        <a:off x="0" y="0"/>
                        <a:ext cx="1196340" cy="511810"/>
                        <a:chOff x="0" y="0"/>
                        <a:chExt cx="1196340" cy="512064"/>
                      </a:xfrm>
                    </wpg:grpSpPr>
                    <wps:wsp>
                      <wps:cNvPr id="1" name="Rechthoek 2"/>
                      <wps:cNvSpPr/>
                      <wps:spPr>
                        <a:xfrm>
                          <a:off x="0" y="0"/>
                          <a:ext cx="835152"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3CC44"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6A402E2F"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4"/>
                      <wps:cNvSpPr/>
                      <wps:spPr>
                        <a:xfrm>
                          <a:off x="834968" y="0"/>
                          <a:ext cx="361372"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A9FDD" w14:textId="77777777" w:rsidR="001C46D2"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20838900" w14:textId="77777777" w:rsid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12B82D0" w14:textId="77777777" w:rsidR="00F02331" w:rsidRP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C258E9" id="Groep 5" o:spid="_x0000_s1032" style="position:absolute;margin-left:174.55pt;margin-top:-10.2pt;width:94.2pt;height:40.3pt;z-index:251665408;mso-width-relative:margin" coordsize="11963,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">
              <v:rect id="Rechthoek 2" o:spid="_x0000_s1033" style="position:absolute;width:8351;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" fillcolor="#f95a1b" strokecolor="#1f4d78 [1604]" strokeweight="1pt">
                <v:textbox>
                  <w:txbxContent>
                    <w:p w14:paraId="5B83CC44"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6A402E2F" w14:textId="77777777" w:rsidR="001C46D2" w:rsidRPr="0036770B" w:rsidRDefault="001C46D2" w:rsidP="0036770B">
                      <w:pPr>
                        <w:rPr>
                          <w:rFonts w:ascii="Cambria" w:hAnsi="Cambria"/>
                          <w:b/>
                          <w:color w:val="385623" w:themeColor="accent6" w:themeShade="80"/>
                        </w:rPr>
                      </w:pPr>
                    </w:p>
                  </w:txbxContent>
                </v:textbox>
              </v:rect>
              <v:rect id="Rechthoek 4" o:spid="_x0000_s1034" style="position:absolute;left:8349;width:3614;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" fillcolor="white [3212]" strokecolor="#1f4d78 [1604]" strokeweight="1pt">
                <v:textbox>
                  <w:txbxContent>
                    <w:p w14:paraId="076A9FDD" w14:textId="77777777" w:rsidR="001C46D2"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BB</w:t>
                      </w:r>
                    </w:p>
                    <w:p w14:paraId="20838900" w14:textId="77777777" w:rsid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KB</w:t>
                      </w:r>
                    </w:p>
                    <w:p w14:paraId="712B82D0" w14:textId="77777777" w:rsidR="00F02331" w:rsidRPr="00F02331" w:rsidRDefault="00F02331" w:rsidP="00F02331">
                      <w:pPr>
                        <w:spacing w:after="0"/>
                        <w:rPr>
                          <w:rFonts w:ascii="Cambria" w:hAnsi="Cambria"/>
                          <w:color w:val="385623" w:themeColor="accent6" w:themeShade="80"/>
                          <w:sz w:val="16"/>
                          <w:szCs w:val="16"/>
                        </w:rPr>
                      </w:pPr>
                      <w:r>
                        <w:rPr>
                          <w:rFonts w:ascii="Cambria" w:hAnsi="Cambria"/>
                          <w:color w:val="385623" w:themeColor="accent6" w:themeShade="80"/>
                          <w:sz w:val="16"/>
                          <w:szCs w:val="16"/>
                        </w:rPr>
                        <w:t>GL</w:t>
                      </w:r>
                    </w:p>
                  </w:txbxContent>
                </v:textbox>
              </v:rect>
            </v:group>
          </w:pict>
        </mc:Fallback>
      </mc:AlternateContent>
    </w:r>
    <w:r w:rsidR="001C46D2">
      <w:rPr>
        <w:noProof/>
        <w:lang w:eastAsia="nl-NL"/>
      </w:rPr>
      <mc:AlternateContent>
        <mc:Choice Requires="wps">
          <w:drawing>
            <wp:anchor distT="0" distB="0" distL="114300" distR="114300" simplePos="0" relativeHeight="251662336" behindDoc="0" locked="0" layoutInCell="1" allowOverlap="1" wp14:anchorId="47213540" wp14:editId="6004A56D">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34B92" w14:textId="77777777" w:rsidR="001C46D2" w:rsidRPr="00CA4557" w:rsidRDefault="00464033" w:rsidP="0036770B">
                          <w:pPr>
                            <w:rPr>
                              <w:rFonts w:ascii="Cambria" w:hAnsi="Cambria"/>
                              <w:b/>
                              <w:color w:val="FFFFFF" w:themeColor="background1"/>
                            </w:rPr>
                          </w:pPr>
                          <w:r>
                            <w:rPr>
                              <w:rFonts w:ascii="Cambria" w:hAnsi="Cambria"/>
                              <w:b/>
                              <w:color w:val="FFFFFF" w:themeColor="background1"/>
                            </w:rPr>
                            <w:t>Werk in Tuin en Landschap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13540" id="Rechthoek 3" o:spid="_x0000_s1035" style="position:absolute;margin-left:265.05pt;margin-top:-.8pt;width:191.5pt;height:2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" fillcolor="#375623 [1609]" strokecolor="#375623 [1609]" strokeweight="1pt">
              <v:textbox>
                <w:txbxContent>
                  <w:p w14:paraId="7FE34B92" w14:textId="77777777" w:rsidR="001C46D2" w:rsidRPr="00CA4557" w:rsidRDefault="00464033" w:rsidP="0036770B">
                    <w:pPr>
                      <w:rPr>
                        <w:rFonts w:ascii="Cambria" w:hAnsi="Cambria"/>
                        <w:b/>
                        <w:color w:val="FFFFFF" w:themeColor="background1"/>
                      </w:rPr>
                    </w:pPr>
                    <w:r>
                      <w:rPr>
                        <w:rFonts w:ascii="Cambria" w:hAnsi="Cambria"/>
                        <w:b/>
                        <w:color w:val="FFFFFF" w:themeColor="background1"/>
                      </w:rPr>
                      <w:t>Werk in Tuin en Landschap</w:t>
                    </w:r>
                  </w:p>
                </w:txbxContent>
              </v:textbox>
            </v:rect>
          </w:pict>
        </mc:Fallback>
      </mc:AlternateContent>
    </w:r>
    <w:r w:rsidR="001C46D2">
      <w:rPr>
        <w:noProof/>
        <w:lang w:eastAsia="nl-NL"/>
      </w:rPr>
      <mc:AlternateContent>
        <mc:Choice Requires="wps">
          <w:drawing>
            <wp:anchor distT="0" distB="0" distL="114300" distR="114300" simplePos="0" relativeHeight="251658240" behindDoc="0" locked="0" layoutInCell="1" allowOverlap="1" wp14:anchorId="2D4B23E3" wp14:editId="36AC7469">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ED95F" w14:textId="7D0F53CB" w:rsidR="001C46D2" w:rsidRPr="0036770B" w:rsidRDefault="00942DFD" w:rsidP="0036770B">
                          <w:pPr>
                            <w:rPr>
                              <w:rFonts w:ascii="Cambria" w:hAnsi="Cambria"/>
                              <w:b/>
                              <w:color w:val="385623" w:themeColor="accent6" w:themeShade="80"/>
                            </w:rPr>
                          </w:pPr>
                          <w:r>
                            <w:rPr>
                              <w:rFonts w:ascii="Cambria" w:hAnsi="Cambria"/>
                              <w:b/>
                              <w:color w:val="385623" w:themeColor="accent6" w:themeShade="80"/>
                            </w:rPr>
                            <w:t>Tuinpla</w:t>
                          </w:r>
                          <w:r w:rsidR="004774D9">
                            <w:rPr>
                              <w:rFonts w:ascii="Cambria" w:hAnsi="Cambria"/>
                              <w:b/>
                              <w:color w:val="385623" w:themeColor="accent6" w:themeShade="80"/>
                            </w:rPr>
                            <w:t>n</w:t>
                          </w:r>
                          <w:r>
                            <w:rPr>
                              <w:rFonts w:ascii="Cambria" w:hAnsi="Cambria"/>
                              <w:b/>
                              <w:color w:val="385623" w:themeColor="accent6" w:themeShade="80"/>
                            </w:rPr>
                            <w:t xml:space="preserve">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23E3" id="Rechthoek 1" o:spid="_x0000_s1036" style="position:absolute;margin-left:1.15pt;margin-top:-.85pt;width:271.7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" fillcolor="white [3212]" strokecolor="#375623 [1609]" strokeweight="1pt">
              <v:textbox>
                <w:txbxContent>
                  <w:p w14:paraId="513ED95F" w14:textId="7D0F53CB" w:rsidR="001C46D2" w:rsidRPr="0036770B" w:rsidRDefault="00942DFD" w:rsidP="0036770B">
                    <w:pPr>
                      <w:rPr>
                        <w:rFonts w:ascii="Cambria" w:hAnsi="Cambria"/>
                        <w:b/>
                        <w:color w:val="385623" w:themeColor="accent6" w:themeShade="80"/>
                      </w:rPr>
                    </w:pPr>
                    <w:r>
                      <w:rPr>
                        <w:rFonts w:ascii="Cambria" w:hAnsi="Cambria"/>
                        <w:b/>
                        <w:color w:val="385623" w:themeColor="accent6" w:themeShade="80"/>
                      </w:rPr>
                      <w:t>Tuinpla</w:t>
                    </w:r>
                    <w:r w:rsidR="004774D9">
                      <w:rPr>
                        <w:rFonts w:ascii="Cambria" w:hAnsi="Cambria"/>
                        <w:b/>
                        <w:color w:val="385623" w:themeColor="accent6" w:themeShade="80"/>
                      </w:rPr>
                      <w:t>n</w:t>
                    </w:r>
                    <w:r>
                      <w:rPr>
                        <w:rFonts w:ascii="Cambria" w:hAnsi="Cambria"/>
                        <w:b/>
                        <w:color w:val="385623" w:themeColor="accent6" w:themeShade="80"/>
                      </w:rPr>
                      <w:t xml:space="preserve">ten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13C4"/>
    <w:multiLevelType w:val="multilevel"/>
    <w:tmpl w:val="F828B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E347057"/>
    <w:multiLevelType w:val="multilevel"/>
    <w:tmpl w:val="FE2E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6F074E0"/>
    <w:multiLevelType w:val="hybridMultilevel"/>
    <w:tmpl w:val="F0220FEA"/>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500CF9"/>
    <w:multiLevelType w:val="multilevel"/>
    <w:tmpl w:val="C51C4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D24529"/>
    <w:multiLevelType w:val="multilevel"/>
    <w:tmpl w:val="E0269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1B603C1"/>
    <w:multiLevelType w:val="multilevel"/>
    <w:tmpl w:val="82F80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9F54C8B"/>
    <w:multiLevelType w:val="multilevel"/>
    <w:tmpl w:val="4846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434F93"/>
    <w:multiLevelType w:val="multilevel"/>
    <w:tmpl w:val="19F8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292F7E"/>
    <w:multiLevelType w:val="hybridMultilevel"/>
    <w:tmpl w:val="4738C478"/>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5B3A52"/>
    <w:multiLevelType w:val="multilevel"/>
    <w:tmpl w:val="3B860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2"/>
  </w:num>
  <w:num w:numId="3">
    <w:abstractNumId w:val="18"/>
  </w:num>
  <w:num w:numId="4">
    <w:abstractNumId w:val="17"/>
  </w:num>
  <w:num w:numId="5">
    <w:abstractNumId w:val="7"/>
  </w:num>
  <w:num w:numId="6">
    <w:abstractNumId w:val="10"/>
  </w:num>
  <w:num w:numId="7">
    <w:abstractNumId w:val="9"/>
  </w:num>
  <w:num w:numId="8">
    <w:abstractNumId w:val="11"/>
  </w:num>
  <w:num w:numId="9">
    <w:abstractNumId w:val="4"/>
  </w:num>
  <w:num w:numId="10">
    <w:abstractNumId w:val="5"/>
  </w:num>
  <w:num w:numId="11">
    <w:abstractNumId w:val="15"/>
  </w:num>
  <w:num w:numId="12">
    <w:abstractNumId w:val="16"/>
  </w:num>
  <w:num w:numId="13">
    <w:abstractNumId w:val="0"/>
  </w:num>
  <w:num w:numId="14">
    <w:abstractNumId w:val="6"/>
  </w:num>
  <w:num w:numId="15">
    <w:abstractNumId w:val="12"/>
  </w:num>
  <w:num w:numId="16">
    <w:abstractNumId w:val="8"/>
  </w:num>
  <w:num w:numId="17">
    <w:abstractNumId w:val="3"/>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FD"/>
    <w:rsid w:val="00013413"/>
    <w:rsid w:val="00015F16"/>
    <w:rsid w:val="00016E7E"/>
    <w:rsid w:val="00046B92"/>
    <w:rsid w:val="0006038A"/>
    <w:rsid w:val="00097455"/>
    <w:rsid w:val="000B7F62"/>
    <w:rsid w:val="001024E0"/>
    <w:rsid w:val="00132FEB"/>
    <w:rsid w:val="00144840"/>
    <w:rsid w:val="001572C9"/>
    <w:rsid w:val="00170EF1"/>
    <w:rsid w:val="001B32F4"/>
    <w:rsid w:val="001B543F"/>
    <w:rsid w:val="001B7CAB"/>
    <w:rsid w:val="001C46D2"/>
    <w:rsid w:val="001D052F"/>
    <w:rsid w:val="00257BD0"/>
    <w:rsid w:val="002A4260"/>
    <w:rsid w:val="002A6A19"/>
    <w:rsid w:val="002D795E"/>
    <w:rsid w:val="00323CF5"/>
    <w:rsid w:val="00336EC0"/>
    <w:rsid w:val="003440EA"/>
    <w:rsid w:val="0036280F"/>
    <w:rsid w:val="0036308F"/>
    <w:rsid w:val="0036770B"/>
    <w:rsid w:val="00392B1C"/>
    <w:rsid w:val="0039343C"/>
    <w:rsid w:val="003B334E"/>
    <w:rsid w:val="003E00CE"/>
    <w:rsid w:val="0043324B"/>
    <w:rsid w:val="00435985"/>
    <w:rsid w:val="00464033"/>
    <w:rsid w:val="004774D9"/>
    <w:rsid w:val="00494637"/>
    <w:rsid w:val="004B05D9"/>
    <w:rsid w:val="00513B8D"/>
    <w:rsid w:val="005967CD"/>
    <w:rsid w:val="005B247C"/>
    <w:rsid w:val="00605CD0"/>
    <w:rsid w:val="00672A52"/>
    <w:rsid w:val="00674E3A"/>
    <w:rsid w:val="006B0583"/>
    <w:rsid w:val="006B7333"/>
    <w:rsid w:val="006E7071"/>
    <w:rsid w:val="006F1BFB"/>
    <w:rsid w:val="007A5059"/>
    <w:rsid w:val="007B77A0"/>
    <w:rsid w:val="007D491C"/>
    <w:rsid w:val="00803466"/>
    <w:rsid w:val="008222A9"/>
    <w:rsid w:val="00865A39"/>
    <w:rsid w:val="00884574"/>
    <w:rsid w:val="00893E13"/>
    <w:rsid w:val="0089493B"/>
    <w:rsid w:val="008A780B"/>
    <w:rsid w:val="008B29C5"/>
    <w:rsid w:val="008C4B72"/>
    <w:rsid w:val="008E58F5"/>
    <w:rsid w:val="00900211"/>
    <w:rsid w:val="00942DFD"/>
    <w:rsid w:val="009613AB"/>
    <w:rsid w:val="00975F9A"/>
    <w:rsid w:val="00983E9B"/>
    <w:rsid w:val="00983EFB"/>
    <w:rsid w:val="0099299A"/>
    <w:rsid w:val="00995EA8"/>
    <w:rsid w:val="009A3006"/>
    <w:rsid w:val="009C37B2"/>
    <w:rsid w:val="00A67315"/>
    <w:rsid w:val="00A82014"/>
    <w:rsid w:val="00A95080"/>
    <w:rsid w:val="00AA7DE1"/>
    <w:rsid w:val="00AD4E85"/>
    <w:rsid w:val="00AE30FF"/>
    <w:rsid w:val="00B11AE2"/>
    <w:rsid w:val="00B321C1"/>
    <w:rsid w:val="00B36962"/>
    <w:rsid w:val="00BB7EE1"/>
    <w:rsid w:val="00BD4284"/>
    <w:rsid w:val="00BF35DD"/>
    <w:rsid w:val="00BF6527"/>
    <w:rsid w:val="00C47A97"/>
    <w:rsid w:val="00C71521"/>
    <w:rsid w:val="00CA4557"/>
    <w:rsid w:val="00CC6DAA"/>
    <w:rsid w:val="00D4491C"/>
    <w:rsid w:val="00DA3E5B"/>
    <w:rsid w:val="00DC15C6"/>
    <w:rsid w:val="00DD12BB"/>
    <w:rsid w:val="00E322E8"/>
    <w:rsid w:val="00E332CE"/>
    <w:rsid w:val="00E41D60"/>
    <w:rsid w:val="00EB3E3D"/>
    <w:rsid w:val="00ED54BE"/>
    <w:rsid w:val="00F01678"/>
    <w:rsid w:val="00F02331"/>
    <w:rsid w:val="00FA01A8"/>
    <w:rsid w:val="00FA24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B3B683"/>
  <w15:chartTrackingRefBased/>
  <w15:docId w15:val="{C04945B9-1520-43A9-A373-8D23945B3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iPriority w:val="99"/>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 w:type="paragraph" w:styleId="Geenafstand">
    <w:name w:val="No Spacing"/>
    <w:uiPriority w:val="1"/>
    <w:qFormat/>
    <w:rsid w:val="00942D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33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3.jpeg"/><Relationship Id="rId38"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070fst\Onderwijsgroep%20Noord\Mepv_Vakgr_Groen_team%20-%20Documenten\Werk%20in%20tuin%20en%20landschap\Sjabloon%20opdracht%20Werk%20in%20T%20en%20L.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1" ma:contentTypeDescription="Een nieuw document maken." ma:contentTypeScope="" ma:versionID="bab9f1ddc85e7220d2a86fda1f19176a">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2e6af6d45ac2c1230332831d106dcec9"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E294A-7A44-46FD-B646-973A3F8DD0CE}">
  <ds:schemaRefs>
    <ds:schemaRef ds:uri="http://schemas.microsoft.com/office/2006/documentManagement/types"/>
    <ds:schemaRef ds:uri="http://purl.org/dc/elements/1.1/"/>
    <ds:schemaRef ds:uri="http://purl.org/dc/dcmitype/"/>
    <ds:schemaRef ds:uri="http://www.w3.org/XML/1998/namespace"/>
    <ds:schemaRef ds:uri="http://schemas.openxmlformats.org/package/2006/metadata/core-properties"/>
    <ds:schemaRef ds:uri="http://schemas.microsoft.com/office/infopath/2007/PartnerControls"/>
    <ds:schemaRef ds:uri="0dd387fd-c553-4a20-ade5-fa3cd1739043"/>
    <ds:schemaRef ds:uri="857190e7-f14a-4353-88e6-64ca5f0bd809"/>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F901F1CD-ACF8-4041-B91D-EE8B908254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4.xml><?xml version="1.0" encoding="utf-8"?>
<ds:datastoreItem xmlns:ds="http://schemas.openxmlformats.org/officeDocument/2006/customXml" ds:itemID="{57762A63-B623-4137-989A-0D44B631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 Werk in T en L</Template>
  <TotalTime>38</TotalTime>
  <Pages>7</Pages>
  <Words>358</Words>
  <Characters>1973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Onderwijsgroep Noord</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 de Schiffart</dc:creator>
  <cp:keywords/>
  <dc:description/>
  <cp:lastModifiedBy>Arne de Schiffart</cp:lastModifiedBy>
  <cp:revision>2</cp:revision>
  <cp:lastPrinted>2020-11-04T12:29:00Z</cp:lastPrinted>
  <dcterms:created xsi:type="dcterms:W3CDTF">2021-03-05T10:26:00Z</dcterms:created>
  <dcterms:modified xsi:type="dcterms:W3CDTF">2021-03-05T11:09:00Z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ies>
</file>